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A3A30" w14:textId="73CEBDF1" w:rsidR="00071F31" w:rsidRPr="006A0631" w:rsidRDefault="00B35137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bookmarkStart w:id="0" w:name="_Hlk501009569"/>
      <w:bookmarkStart w:id="1" w:name="_Hlk534365523"/>
      <w:r w:rsidRPr="006A0631">
        <w:rPr>
          <w:rFonts w:ascii="Times New Roman" w:hAnsi="Times New Roman" w:cs="Times New Roman"/>
          <w:lang w:val="it-IT"/>
        </w:rPr>
        <w:t>NR………/…………………</w:t>
      </w:r>
      <w:r w:rsidR="002304F4" w:rsidRPr="006A0631">
        <w:rPr>
          <w:rFonts w:ascii="Times New Roman" w:hAnsi="Times New Roman" w:cs="Times New Roman"/>
          <w:lang w:val="it-IT"/>
        </w:rPr>
        <w:t xml:space="preserve">          </w:t>
      </w:r>
      <w:r w:rsidR="007F0447">
        <w:rPr>
          <w:rFonts w:ascii="Times New Roman" w:hAnsi="Times New Roman" w:cs="Times New Roman"/>
          <w:lang w:val="it-IT"/>
        </w:rPr>
        <w:t xml:space="preserve">   </w:t>
      </w:r>
      <w:r w:rsidR="001D7E34" w:rsidRPr="006A0631">
        <w:rPr>
          <w:rFonts w:ascii="Times New Roman" w:hAnsi="Times New Roman" w:cs="Times New Roman"/>
          <w:lang w:val="it-IT"/>
        </w:rPr>
        <w:t xml:space="preserve">                         </w:t>
      </w:r>
      <w:r w:rsidR="002304F4" w:rsidRPr="006A0631">
        <w:rPr>
          <w:rFonts w:ascii="Times New Roman" w:hAnsi="Times New Roman" w:cs="Times New Roman"/>
          <w:lang w:val="it-IT"/>
        </w:rPr>
        <w:t xml:space="preserve"> ANEXA NR.1 </w:t>
      </w:r>
      <w:r w:rsidR="00AB7799" w:rsidRPr="006A0631">
        <w:rPr>
          <w:rFonts w:ascii="Times New Roman" w:hAnsi="Times New Roman" w:cs="Times New Roman"/>
          <w:lang w:val="it-IT"/>
        </w:rPr>
        <w:t>la</w:t>
      </w:r>
      <w:r w:rsidR="002304F4" w:rsidRPr="006A0631">
        <w:rPr>
          <w:rFonts w:ascii="Times New Roman" w:hAnsi="Times New Roman" w:cs="Times New Roman"/>
          <w:lang w:val="it-IT"/>
        </w:rPr>
        <w:t xml:space="preserve"> </w:t>
      </w:r>
      <w:r w:rsidR="001D7E34" w:rsidRPr="006A0631">
        <w:rPr>
          <w:rFonts w:ascii="Times New Roman" w:hAnsi="Times New Roman" w:cs="Times New Roman"/>
          <w:lang w:val="it-IT"/>
        </w:rPr>
        <w:t>HCL nr.32/30.09.2024</w:t>
      </w:r>
    </w:p>
    <w:p w14:paraId="36A714F6" w14:textId="77777777" w:rsidR="00071F31" w:rsidRPr="006A0631" w:rsidRDefault="00071F31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42DBECD2" w14:textId="77777777" w:rsidR="00DD09CE" w:rsidRPr="006A0631" w:rsidRDefault="00DD09C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0A190AC3" w14:textId="1A1F63D4" w:rsidR="00DD09CE" w:rsidRPr="007F0447" w:rsidRDefault="00471DD8" w:rsidP="002930F4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7F0447">
        <w:rPr>
          <w:rFonts w:ascii="Times New Roman" w:hAnsi="Times New Roman" w:cs="Times New Roman"/>
          <w:b/>
          <w:sz w:val="28"/>
          <w:szCs w:val="28"/>
          <w:lang w:val="it-IT"/>
        </w:rPr>
        <w:t>NOTIFICARE</w:t>
      </w:r>
    </w:p>
    <w:p w14:paraId="7DBE7F7A" w14:textId="77777777" w:rsidR="00DD09CE" w:rsidRDefault="00DD09C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0A0B1379" w14:textId="77777777" w:rsidR="002930F4" w:rsidRPr="006A0631" w:rsidRDefault="002930F4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bookmarkEnd w:id="0"/>
    <w:bookmarkEnd w:id="1"/>
    <w:p w14:paraId="35D24309" w14:textId="33487405" w:rsidR="00F8062E" w:rsidRPr="006A0631" w:rsidRDefault="00F8062E" w:rsidP="002930F4">
      <w:pPr>
        <w:spacing w:line="259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 xml:space="preserve">Subsemnatul </w:t>
      </w:r>
      <w:r w:rsidR="00152BCF">
        <w:rPr>
          <w:rFonts w:ascii="Aptos" w:hAnsi="Aptos" w:cs="Times New Roman"/>
          <w:lang w:val="it-IT"/>
        </w:rPr>
        <w:t>☐</w:t>
      </w:r>
      <w:r w:rsidR="00152BCF">
        <w:rPr>
          <w:rFonts w:ascii="Times New Roman" w:hAnsi="Times New Roman" w:cs="Times New Roman"/>
          <w:lang w:val="it-IT"/>
        </w:rPr>
        <w:t xml:space="preserve"> </w:t>
      </w:r>
      <w:r w:rsidR="007E5F90" w:rsidRPr="006A0631">
        <w:rPr>
          <w:rFonts w:ascii="Times New Roman" w:hAnsi="Times New Roman" w:cs="Times New Roman"/>
          <w:lang w:val="it-IT"/>
        </w:rPr>
        <w:t xml:space="preserve">Contribuabilul PF / </w:t>
      </w:r>
      <w:r w:rsidR="00152BCF">
        <w:rPr>
          <w:rFonts w:ascii="Aptos" w:hAnsi="Aptos" w:cs="Times New Roman"/>
          <w:lang w:val="it-IT"/>
        </w:rPr>
        <w:t>☐</w:t>
      </w:r>
      <w:r w:rsidR="00152BCF">
        <w:rPr>
          <w:rFonts w:ascii="Times New Roman" w:hAnsi="Times New Roman" w:cs="Times New Roman"/>
          <w:lang w:val="it-IT"/>
        </w:rPr>
        <w:t xml:space="preserve"> </w:t>
      </w:r>
      <w:r w:rsidR="007E5F90" w:rsidRPr="006A0631">
        <w:rPr>
          <w:rFonts w:ascii="Times New Roman" w:hAnsi="Times New Roman" w:cs="Times New Roman"/>
          <w:lang w:val="it-IT"/>
        </w:rPr>
        <w:t>î</w:t>
      </w:r>
      <w:r w:rsidRPr="006A0631">
        <w:rPr>
          <w:rFonts w:ascii="Times New Roman" w:hAnsi="Times New Roman" w:cs="Times New Roman"/>
          <w:lang w:val="it-IT"/>
        </w:rPr>
        <w:t>mputernicit (PJ)</w:t>
      </w:r>
      <w:r w:rsidR="00152BCF"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………………………………,</w:t>
      </w:r>
      <w:r w:rsidR="007F0447"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legitimat prin B.I./C.I./A.I. seri</w:t>
      </w:r>
      <w:r w:rsidR="007F0447">
        <w:rPr>
          <w:rFonts w:ascii="Times New Roman" w:hAnsi="Times New Roman" w:cs="Times New Roman"/>
          <w:lang w:val="it-IT"/>
        </w:rPr>
        <w:t>a</w:t>
      </w:r>
      <w:r w:rsidRPr="006A0631">
        <w:rPr>
          <w:rFonts w:ascii="Times New Roman" w:hAnsi="Times New Roman" w:cs="Times New Roman"/>
          <w:lang w:val="it-IT"/>
        </w:rPr>
        <w:t xml:space="preserve"> …, nr. ……………, CNP  ………………………., jude</w:t>
      </w:r>
      <w:r w:rsidR="007E5F90" w:rsidRPr="006A0631">
        <w:rPr>
          <w:rFonts w:ascii="Times New Roman" w:hAnsi="Times New Roman" w:cs="Times New Roman"/>
          <w:lang w:val="it-IT"/>
        </w:rPr>
        <w:t>ț</w:t>
      </w:r>
      <w:r w:rsidR="007F0447">
        <w:rPr>
          <w:rFonts w:ascii="Times New Roman" w:hAnsi="Times New Roman" w:cs="Times New Roman"/>
          <w:lang w:val="it-IT"/>
        </w:rPr>
        <w:t>ul/ sectorul</w:t>
      </w:r>
      <w:r w:rsidRPr="006A0631">
        <w:rPr>
          <w:rFonts w:ascii="Times New Roman" w:hAnsi="Times New Roman" w:cs="Times New Roman"/>
          <w:lang w:val="it-IT"/>
        </w:rPr>
        <w:t xml:space="preserve"> ……........</w:t>
      </w:r>
      <w:r w:rsidR="00417CB0" w:rsidRPr="006A0631">
        <w:rPr>
          <w:rFonts w:ascii="Times New Roman" w:hAnsi="Times New Roman" w:cs="Times New Roman"/>
          <w:lang w:val="it-IT"/>
        </w:rPr>
        <w:t>...</w:t>
      </w:r>
      <w:r w:rsidR="00152BCF">
        <w:rPr>
          <w:rFonts w:ascii="Times New Roman" w:hAnsi="Times New Roman" w:cs="Times New Roman"/>
          <w:lang w:val="it-IT"/>
        </w:rPr>
        <w:t>.</w:t>
      </w:r>
      <w:r w:rsidRPr="006A0631">
        <w:rPr>
          <w:rFonts w:ascii="Times New Roman" w:hAnsi="Times New Roman" w:cs="Times New Roman"/>
          <w:lang w:val="it-IT"/>
        </w:rPr>
        <w:t>,</w:t>
      </w:r>
      <w:r w:rsidR="00DC552C"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loc. …………………., cod postal  ……………, str. …………………………, nr. ………, bloc ……, scara ….., etaj ……, ap ……., tel ……………..</w:t>
      </w:r>
      <w:r w:rsidR="00152BCF">
        <w:rPr>
          <w:rFonts w:ascii="Times New Roman" w:hAnsi="Times New Roman" w:cs="Times New Roman"/>
          <w:lang w:val="it-IT"/>
        </w:rPr>
        <w:t>.</w:t>
      </w:r>
      <w:r w:rsidRPr="006A0631">
        <w:rPr>
          <w:rFonts w:ascii="Times New Roman" w:hAnsi="Times New Roman" w:cs="Times New Roman"/>
          <w:lang w:val="it-IT"/>
        </w:rPr>
        <w:t>, fa</w:t>
      </w:r>
      <w:r w:rsidR="00417CB0" w:rsidRPr="006A0631">
        <w:rPr>
          <w:rFonts w:ascii="Times New Roman" w:hAnsi="Times New Roman" w:cs="Times New Roman"/>
          <w:lang w:val="it-IT"/>
        </w:rPr>
        <w:t>x ……………., adresa de  e-mail …….</w:t>
      </w:r>
      <w:r w:rsidR="006C237F" w:rsidRPr="006A0631">
        <w:rPr>
          <w:rFonts w:ascii="Times New Roman" w:hAnsi="Times New Roman" w:cs="Times New Roman"/>
          <w:lang w:val="it-IT"/>
        </w:rPr>
        <w:t>……………………</w:t>
      </w:r>
      <w:r w:rsidR="00152BCF">
        <w:rPr>
          <w:rFonts w:ascii="Times New Roman" w:hAnsi="Times New Roman" w:cs="Times New Roman"/>
          <w:lang w:val="it-IT"/>
        </w:rPr>
        <w:t>................</w:t>
      </w:r>
      <w:r w:rsidR="006C237F" w:rsidRPr="006A0631">
        <w:rPr>
          <w:rFonts w:ascii="Times New Roman" w:hAnsi="Times New Roman" w:cs="Times New Roman"/>
          <w:lang w:val="it-IT"/>
        </w:rPr>
        <w:t>…….</w:t>
      </w:r>
      <w:r w:rsidR="00007070">
        <w:rPr>
          <w:rFonts w:ascii="Times New Roman" w:hAnsi="Times New Roman" w:cs="Times New Roman"/>
          <w:lang w:val="it-IT"/>
        </w:rPr>
        <w:t xml:space="preserve"> </w:t>
      </w:r>
    </w:p>
    <w:p w14:paraId="5FE4C418" w14:textId="4148BD53" w:rsidR="00F8062E" w:rsidRPr="006A0631" w:rsidRDefault="00F8062E" w:rsidP="002930F4">
      <w:pPr>
        <w:spacing w:line="259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 xml:space="preserve">Contribuabilul </w:t>
      </w:r>
      <w:r w:rsidR="00DE38F4" w:rsidRPr="006A0631">
        <w:rPr>
          <w:rFonts w:ascii="Times New Roman" w:hAnsi="Times New Roman" w:cs="Times New Roman"/>
          <w:lang w:val="it-IT"/>
        </w:rPr>
        <w:t>(</w:t>
      </w:r>
      <w:r w:rsidRPr="006A0631">
        <w:rPr>
          <w:rFonts w:ascii="Times New Roman" w:hAnsi="Times New Roman" w:cs="Times New Roman"/>
          <w:lang w:val="it-IT"/>
        </w:rPr>
        <w:t>PJ</w:t>
      </w:r>
      <w:r w:rsidR="00DE38F4" w:rsidRPr="006A0631">
        <w:rPr>
          <w:rFonts w:ascii="Times New Roman" w:hAnsi="Times New Roman" w:cs="Times New Roman"/>
          <w:lang w:val="it-IT"/>
        </w:rPr>
        <w:t>)</w:t>
      </w:r>
      <w:r w:rsidRPr="006A0631">
        <w:rPr>
          <w:rFonts w:ascii="Times New Roman" w:hAnsi="Times New Roman" w:cs="Times New Roman"/>
          <w:lang w:val="it-IT"/>
        </w:rPr>
        <w:t xml:space="preserve">  ……………………………….., Codul de identificare fiscal</w:t>
      </w:r>
      <w:r w:rsidR="007E5F90" w:rsidRPr="006A0631">
        <w:rPr>
          <w:rFonts w:ascii="Times New Roman" w:hAnsi="Times New Roman" w:cs="Times New Roman"/>
          <w:lang w:val="it-IT"/>
        </w:rPr>
        <w:t>ă</w:t>
      </w:r>
      <w:r w:rsidR="00417CB0" w:rsidRPr="006A0631">
        <w:rPr>
          <w:rFonts w:ascii="Times New Roman" w:hAnsi="Times New Roman" w:cs="Times New Roman"/>
          <w:lang w:val="it-IT"/>
        </w:rPr>
        <w:t xml:space="preserve"> ………….</w:t>
      </w:r>
      <w:r w:rsidR="00967E2A">
        <w:rPr>
          <w:rFonts w:ascii="Times New Roman" w:hAnsi="Times New Roman" w:cs="Times New Roman"/>
          <w:lang w:val="it-IT"/>
        </w:rPr>
        <w:t>...................</w:t>
      </w:r>
      <w:r w:rsidRPr="006A0631">
        <w:rPr>
          <w:rFonts w:ascii="Times New Roman" w:hAnsi="Times New Roman" w:cs="Times New Roman"/>
          <w:lang w:val="it-IT"/>
        </w:rPr>
        <w:t>,</w:t>
      </w:r>
      <w:r w:rsidR="00007070">
        <w:rPr>
          <w:rFonts w:ascii="Times New Roman" w:hAnsi="Times New Roman" w:cs="Times New Roman"/>
          <w:lang w:val="it-IT"/>
        </w:rPr>
        <w:t xml:space="preserve"> </w:t>
      </w:r>
      <w:r w:rsidR="007E5F90" w:rsidRPr="00007070">
        <w:rPr>
          <w:rFonts w:ascii="Times New Roman" w:hAnsi="Times New Roman" w:cs="Times New Roman"/>
          <w:lang w:val="it-IT"/>
        </w:rPr>
        <w:t>județ</w:t>
      </w:r>
      <w:r w:rsidR="00007070" w:rsidRPr="00007070">
        <w:rPr>
          <w:rFonts w:ascii="Times New Roman" w:hAnsi="Times New Roman" w:cs="Times New Roman"/>
          <w:lang w:val="it-IT"/>
        </w:rPr>
        <w:t>ul/ se</w:t>
      </w:r>
      <w:r w:rsidR="00007070">
        <w:rPr>
          <w:rFonts w:ascii="Times New Roman" w:hAnsi="Times New Roman" w:cs="Times New Roman"/>
          <w:lang w:val="it-IT"/>
        </w:rPr>
        <w:t>ctorul</w:t>
      </w:r>
      <w:r w:rsidRPr="00007070">
        <w:rPr>
          <w:rFonts w:ascii="Times New Roman" w:hAnsi="Times New Roman" w:cs="Times New Roman"/>
          <w:lang w:val="it-IT"/>
        </w:rPr>
        <w:t xml:space="preserve"> ………………., loc. …………………, cod posta</w:t>
      </w:r>
      <w:r w:rsidR="00417CB0" w:rsidRPr="00007070">
        <w:rPr>
          <w:rFonts w:ascii="Times New Roman" w:hAnsi="Times New Roman" w:cs="Times New Roman"/>
          <w:lang w:val="it-IT"/>
        </w:rPr>
        <w:t>l ………………, str. ……….</w:t>
      </w:r>
      <w:r w:rsidR="00007070" w:rsidRPr="00007070">
        <w:rPr>
          <w:rFonts w:ascii="Times New Roman" w:hAnsi="Times New Roman" w:cs="Times New Roman"/>
          <w:lang w:val="it-IT"/>
        </w:rPr>
        <w:t xml:space="preserve"> </w:t>
      </w:r>
      <w:r w:rsidRPr="006A0631">
        <w:rPr>
          <w:rFonts w:ascii="Times New Roman" w:hAnsi="Times New Roman" w:cs="Times New Roman"/>
          <w:lang w:val="it-IT"/>
        </w:rPr>
        <w:t>…………….., nr. ….., bloc ……, scara ……., etaj ….., ap</w:t>
      </w:r>
      <w:r w:rsidR="006C237F" w:rsidRPr="006A0631">
        <w:rPr>
          <w:rFonts w:ascii="Times New Roman" w:hAnsi="Times New Roman" w:cs="Times New Roman"/>
          <w:lang w:val="it-IT"/>
        </w:rPr>
        <w:t xml:space="preserve"> ……., tel. ……………………….., fax …..</w:t>
      </w:r>
      <w:r w:rsidRPr="006A0631">
        <w:rPr>
          <w:rFonts w:ascii="Times New Roman" w:hAnsi="Times New Roman" w:cs="Times New Roman"/>
          <w:lang w:val="it-IT"/>
        </w:rPr>
        <w:t xml:space="preserve">…………….., </w:t>
      </w:r>
      <w:r w:rsidR="007E5F90" w:rsidRPr="006A0631">
        <w:rPr>
          <w:rFonts w:ascii="Times New Roman" w:hAnsi="Times New Roman" w:cs="Times New Roman"/>
          <w:lang w:val="it-IT"/>
        </w:rPr>
        <w:t>adresa de e- mail …………………………, î</w:t>
      </w:r>
      <w:r w:rsidRPr="006A0631">
        <w:rPr>
          <w:rFonts w:ascii="Times New Roman" w:hAnsi="Times New Roman" w:cs="Times New Roman"/>
          <w:lang w:val="it-IT"/>
        </w:rPr>
        <w:t>nregistr</w:t>
      </w:r>
      <w:r w:rsidR="007E5F90" w:rsidRPr="006A0631">
        <w:rPr>
          <w:rFonts w:ascii="Times New Roman" w:hAnsi="Times New Roman" w:cs="Times New Roman"/>
          <w:lang w:val="it-IT"/>
        </w:rPr>
        <w:t xml:space="preserve">at la </w:t>
      </w:r>
      <w:r w:rsidR="00A376A2" w:rsidRPr="006A0631">
        <w:rPr>
          <w:rFonts w:ascii="Times New Roman" w:hAnsi="Times New Roman" w:cs="Times New Roman"/>
          <w:lang w:val="it-IT"/>
        </w:rPr>
        <w:t>R</w:t>
      </w:r>
      <w:r w:rsidR="007E5F90" w:rsidRPr="006A0631">
        <w:rPr>
          <w:rFonts w:ascii="Times New Roman" w:hAnsi="Times New Roman" w:cs="Times New Roman"/>
          <w:lang w:val="it-IT"/>
        </w:rPr>
        <w:t>egistrul comerț</w:t>
      </w:r>
      <w:r w:rsidR="00417CB0" w:rsidRPr="006A0631">
        <w:rPr>
          <w:rFonts w:ascii="Times New Roman" w:hAnsi="Times New Roman" w:cs="Times New Roman"/>
          <w:lang w:val="it-IT"/>
        </w:rPr>
        <w:t>ului ……….</w:t>
      </w:r>
      <w:r w:rsidRPr="006A0631">
        <w:rPr>
          <w:rFonts w:ascii="Times New Roman" w:hAnsi="Times New Roman" w:cs="Times New Roman"/>
          <w:lang w:val="it-IT"/>
        </w:rPr>
        <w:t>……………..., la nr. ………………., cont IBAN ………………………………………………………,</w:t>
      </w:r>
      <w:r w:rsidR="00065182">
        <w:rPr>
          <w:rFonts w:ascii="Times New Roman" w:hAnsi="Times New Roman" w:cs="Times New Roman"/>
          <w:lang w:val="it-IT"/>
        </w:rPr>
        <w:t xml:space="preserve"> </w:t>
      </w:r>
      <w:r w:rsidR="006C237F" w:rsidRPr="006A0631">
        <w:rPr>
          <w:rFonts w:ascii="Times New Roman" w:hAnsi="Times New Roman" w:cs="Times New Roman"/>
          <w:lang w:val="it-IT"/>
        </w:rPr>
        <w:t>deschis la ……………………………</w:t>
      </w:r>
    </w:p>
    <w:p w14:paraId="6643B5D7" w14:textId="4518D7D1" w:rsidR="00417CB0" w:rsidRPr="006A0631" w:rsidRDefault="007E5F90" w:rsidP="002930F4">
      <w:pPr>
        <w:autoSpaceDE w:val="0"/>
        <w:autoSpaceDN w:val="0"/>
        <w:adjustRightInd w:val="0"/>
        <w:spacing w:line="259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>Î</w:t>
      </w:r>
      <w:r w:rsidR="00417CB0" w:rsidRPr="006A0631">
        <w:rPr>
          <w:rFonts w:ascii="Times New Roman" w:hAnsi="Times New Roman" w:cs="Times New Roman"/>
          <w:lang w:val="it-IT"/>
        </w:rPr>
        <w:t>n conformitate cu prevederile art.</w:t>
      </w:r>
      <w:r w:rsidR="00D52957" w:rsidRPr="006A0631">
        <w:rPr>
          <w:rFonts w:ascii="Times New Roman" w:hAnsi="Times New Roman" w:cs="Times New Roman"/>
          <w:lang w:val="it-IT"/>
        </w:rPr>
        <w:t>II-I</w:t>
      </w:r>
      <w:r w:rsidR="00417CB0" w:rsidRPr="006A0631">
        <w:rPr>
          <w:rFonts w:ascii="Times New Roman" w:hAnsi="Times New Roman" w:cs="Times New Roman"/>
          <w:lang w:val="it-IT"/>
        </w:rPr>
        <w:t xml:space="preserve">X din </w:t>
      </w:r>
      <w:r w:rsidR="00D53397" w:rsidRPr="006A0631">
        <w:rPr>
          <w:rFonts w:ascii="Times New Roman" w:hAnsi="Times New Roman" w:cs="Times New Roman"/>
          <w:lang w:val="it-IT"/>
        </w:rPr>
        <w:t>O.U.G. nr. 107/2024 pentru reglementarea unor măsuri fiscal-bugetare în domeniul gestionării creanţelor bugetare şi a deficitului bugetar pentru bugetul general consolidat al României în anul 2024,  precum şi pentru modificarea şi completarea unor acte normative</w:t>
      </w:r>
      <w:r w:rsidR="00417CB0" w:rsidRPr="006A0631">
        <w:rPr>
          <w:rFonts w:ascii="Times New Roman" w:hAnsi="Times New Roman" w:cs="Times New Roman"/>
          <w:lang w:val="it-IT"/>
        </w:rPr>
        <w:t>,</w:t>
      </w:r>
      <w:r w:rsidR="009E6BF9" w:rsidRPr="006A0631">
        <w:rPr>
          <w:rFonts w:ascii="Times New Roman" w:hAnsi="Times New Roman" w:cs="Times New Roman"/>
          <w:lang w:val="it-IT"/>
        </w:rPr>
        <w:t xml:space="preserve"> </w:t>
      </w:r>
      <w:r w:rsidR="00821BC1" w:rsidRPr="006A0631">
        <w:rPr>
          <w:rFonts w:ascii="Times New Roman" w:hAnsi="Times New Roman" w:cs="Times New Roman"/>
          <w:lang w:val="it-IT"/>
        </w:rPr>
        <w:t>și a H.C.L. nr</w:t>
      </w:r>
      <w:r w:rsidR="00AF6CF5" w:rsidRPr="006A0631">
        <w:rPr>
          <w:rFonts w:ascii="Times New Roman" w:hAnsi="Times New Roman" w:cs="Times New Roman"/>
          <w:lang w:val="it-IT"/>
        </w:rPr>
        <w:t xml:space="preserve">.32 </w:t>
      </w:r>
      <w:r w:rsidR="00821BC1" w:rsidRPr="006A0631">
        <w:rPr>
          <w:rFonts w:ascii="Times New Roman" w:hAnsi="Times New Roman" w:cs="Times New Roman"/>
          <w:lang w:val="it-IT"/>
        </w:rPr>
        <w:t>/</w:t>
      </w:r>
      <w:r w:rsidR="00C17284" w:rsidRPr="006A0631">
        <w:rPr>
          <w:rFonts w:ascii="Times New Roman" w:hAnsi="Times New Roman" w:cs="Times New Roman"/>
          <w:lang w:val="it-IT"/>
        </w:rPr>
        <w:t>30</w:t>
      </w:r>
      <w:r w:rsidR="00821BC1" w:rsidRPr="006A0631">
        <w:rPr>
          <w:rFonts w:ascii="Times New Roman" w:hAnsi="Times New Roman" w:cs="Times New Roman"/>
          <w:lang w:val="it-IT"/>
        </w:rPr>
        <w:t>.0</w:t>
      </w:r>
      <w:r w:rsidR="00D53397" w:rsidRPr="006A0631">
        <w:rPr>
          <w:rFonts w:ascii="Times New Roman" w:hAnsi="Times New Roman" w:cs="Times New Roman"/>
          <w:lang w:val="it-IT"/>
        </w:rPr>
        <w:t>9</w:t>
      </w:r>
      <w:r w:rsidR="00821BC1" w:rsidRPr="006A0631">
        <w:rPr>
          <w:rFonts w:ascii="Times New Roman" w:hAnsi="Times New Roman" w:cs="Times New Roman"/>
          <w:lang w:val="it-IT"/>
        </w:rPr>
        <w:t>.202</w:t>
      </w:r>
      <w:r w:rsidR="00D53397" w:rsidRPr="006A0631">
        <w:rPr>
          <w:rFonts w:ascii="Times New Roman" w:hAnsi="Times New Roman" w:cs="Times New Roman"/>
          <w:lang w:val="it-IT"/>
        </w:rPr>
        <w:t>4</w:t>
      </w:r>
      <w:r w:rsidR="00821BC1" w:rsidRPr="006A0631">
        <w:rPr>
          <w:rFonts w:ascii="Times New Roman" w:hAnsi="Times New Roman" w:cs="Times New Roman"/>
          <w:lang w:val="it-IT"/>
        </w:rPr>
        <w:t xml:space="preserve">, </w:t>
      </w:r>
      <w:r w:rsidRPr="006A0631">
        <w:rPr>
          <w:rFonts w:ascii="Times New Roman" w:hAnsi="Times New Roman" w:cs="Times New Roman"/>
          <w:b/>
          <w:lang w:val="it-IT"/>
        </w:rPr>
        <w:t>vă</w:t>
      </w:r>
      <w:r w:rsidR="00417CB0" w:rsidRPr="006A0631">
        <w:rPr>
          <w:rFonts w:ascii="Times New Roman" w:hAnsi="Times New Roman" w:cs="Times New Roman"/>
          <w:b/>
          <w:lang w:val="it-IT"/>
        </w:rPr>
        <w:t xml:space="preserve"> notific</w:t>
      </w:r>
      <w:r w:rsidR="00417CB0" w:rsidRPr="006A0631">
        <w:rPr>
          <w:rFonts w:ascii="Times New Roman" w:hAnsi="Times New Roman" w:cs="Times New Roman"/>
          <w:lang w:val="it-IT"/>
        </w:rPr>
        <w:t xml:space="preserve"> ca intentionez </w:t>
      </w:r>
      <w:r w:rsidRPr="006A0631">
        <w:rPr>
          <w:rFonts w:ascii="Times New Roman" w:hAnsi="Times New Roman" w:cs="Times New Roman"/>
          <w:lang w:val="it-IT"/>
        </w:rPr>
        <w:t>sa beneficiez de anularea majorărilor de î</w:t>
      </w:r>
      <w:r w:rsidR="00417CB0" w:rsidRPr="006A0631">
        <w:rPr>
          <w:rFonts w:ascii="Times New Roman" w:hAnsi="Times New Roman" w:cs="Times New Roman"/>
          <w:lang w:val="it-IT"/>
        </w:rPr>
        <w:t xml:space="preserve">ntarziere datorate </w:t>
      </w:r>
      <w:r w:rsidRPr="006A0631">
        <w:rPr>
          <w:rFonts w:ascii="Times New Roman" w:hAnsi="Times New Roman" w:cs="Times New Roman"/>
          <w:lang w:val="it-IT"/>
        </w:rPr>
        <w:t>bugetului local aferente obligațiilor de plată restante față</w:t>
      </w:r>
      <w:r w:rsidR="00417CB0" w:rsidRPr="006A0631">
        <w:rPr>
          <w:rFonts w:ascii="Times New Roman" w:hAnsi="Times New Roman" w:cs="Times New Roman"/>
          <w:lang w:val="it-IT"/>
        </w:rPr>
        <w:t xml:space="preserve"> de bugetul local al </w:t>
      </w:r>
      <w:r w:rsidR="00C17284" w:rsidRPr="006A0631">
        <w:rPr>
          <w:rFonts w:ascii="Times New Roman" w:hAnsi="Times New Roman" w:cs="Times New Roman"/>
          <w:lang w:val="it-IT"/>
        </w:rPr>
        <w:t>Comunei Branceni</w:t>
      </w:r>
      <w:r w:rsidR="00417CB0" w:rsidRPr="006A0631">
        <w:rPr>
          <w:rFonts w:ascii="Times New Roman" w:hAnsi="Times New Roman" w:cs="Times New Roman"/>
          <w:lang w:val="it-IT"/>
        </w:rPr>
        <w:t xml:space="preserve"> la </w:t>
      </w:r>
      <w:r w:rsidR="009E6BF9" w:rsidRPr="006A0631">
        <w:rPr>
          <w:rFonts w:ascii="Times New Roman" w:hAnsi="Times New Roman" w:cs="Times New Roman"/>
          <w:lang w:val="it-IT"/>
        </w:rPr>
        <w:t xml:space="preserve">data de </w:t>
      </w:r>
      <w:r w:rsidR="00417CB0" w:rsidRPr="006A0631">
        <w:rPr>
          <w:rFonts w:ascii="Times New Roman" w:hAnsi="Times New Roman" w:cs="Times New Roman"/>
          <w:lang w:val="it-IT"/>
        </w:rPr>
        <w:t>31.0</w:t>
      </w:r>
      <w:r w:rsidR="00D53397" w:rsidRPr="006A0631">
        <w:rPr>
          <w:rFonts w:ascii="Times New Roman" w:hAnsi="Times New Roman" w:cs="Times New Roman"/>
          <w:lang w:val="it-IT"/>
        </w:rPr>
        <w:t>8</w:t>
      </w:r>
      <w:r w:rsidR="00417CB0" w:rsidRPr="006A0631">
        <w:rPr>
          <w:rFonts w:ascii="Times New Roman" w:hAnsi="Times New Roman" w:cs="Times New Roman"/>
          <w:lang w:val="it-IT"/>
        </w:rPr>
        <w:t>.202</w:t>
      </w:r>
      <w:r w:rsidR="00D53397" w:rsidRPr="006A0631">
        <w:rPr>
          <w:rFonts w:ascii="Times New Roman" w:hAnsi="Times New Roman" w:cs="Times New Roman"/>
          <w:lang w:val="it-IT"/>
        </w:rPr>
        <w:t>4</w:t>
      </w:r>
      <w:r w:rsidR="00417CB0" w:rsidRPr="006A0631">
        <w:rPr>
          <w:rFonts w:ascii="Times New Roman" w:hAnsi="Times New Roman" w:cs="Times New Roman"/>
          <w:lang w:val="it-IT"/>
        </w:rPr>
        <w:t>,</w:t>
      </w:r>
      <w:r w:rsidR="00D51730" w:rsidRPr="006A0631">
        <w:rPr>
          <w:rFonts w:ascii="Times New Roman" w:hAnsi="Times New Roman" w:cs="Times New Roman"/>
          <w:lang w:val="it-IT"/>
        </w:rPr>
        <w:t xml:space="preserve"> </w:t>
      </w:r>
      <w:r w:rsidR="00417CB0" w:rsidRPr="006A0631">
        <w:rPr>
          <w:rFonts w:ascii="Times New Roman" w:hAnsi="Times New Roman" w:cs="Times New Roman"/>
          <w:lang w:val="it-IT"/>
        </w:rPr>
        <w:t>inclusiv.</w:t>
      </w:r>
    </w:p>
    <w:p w14:paraId="4EA3F33D" w14:textId="77777777" w:rsidR="00F8062E" w:rsidRPr="006A0631" w:rsidRDefault="00F8062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02B747DA" w14:textId="77777777" w:rsidR="00F8062E" w:rsidRPr="006A0631" w:rsidRDefault="00F8062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>Reprezentant,</w:t>
      </w:r>
    </w:p>
    <w:p w14:paraId="4C4C1DC2" w14:textId="77777777" w:rsidR="00F8062E" w:rsidRPr="006A0631" w:rsidRDefault="007E5F90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>Numele ș</w:t>
      </w:r>
      <w:r w:rsidR="00F8062E" w:rsidRPr="006A0631">
        <w:rPr>
          <w:rFonts w:ascii="Times New Roman" w:hAnsi="Times New Roman" w:cs="Times New Roman"/>
          <w:lang w:val="it-IT"/>
        </w:rPr>
        <w:t>i prenumele………………………..</w:t>
      </w:r>
    </w:p>
    <w:p w14:paraId="1F1E71B9" w14:textId="77777777" w:rsidR="00F8062E" w:rsidRPr="006A0631" w:rsidRDefault="00F8062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>Calitatea ……………………………………</w:t>
      </w:r>
    </w:p>
    <w:p w14:paraId="6DFD934E" w14:textId="77777777" w:rsidR="00F8062E" w:rsidRPr="006A0631" w:rsidRDefault="007E5F90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  <w:r w:rsidRPr="006A0631">
        <w:rPr>
          <w:rFonts w:ascii="Times New Roman" w:hAnsi="Times New Roman" w:cs="Times New Roman"/>
          <w:lang w:val="it-IT"/>
        </w:rPr>
        <w:t>Semnă</w:t>
      </w:r>
      <w:r w:rsidR="00F8062E" w:rsidRPr="006A0631">
        <w:rPr>
          <w:rFonts w:ascii="Times New Roman" w:hAnsi="Times New Roman" w:cs="Times New Roman"/>
          <w:lang w:val="it-IT"/>
        </w:rPr>
        <w:t>tura ………………………………….</w:t>
      </w:r>
    </w:p>
    <w:p w14:paraId="34091405" w14:textId="77777777" w:rsidR="00F8062E" w:rsidRPr="006A0631" w:rsidRDefault="00F8062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5B51C0E2" w14:textId="77777777" w:rsidR="00F8062E" w:rsidRPr="006A0631" w:rsidRDefault="00F8062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6A61795D" w14:textId="77777777" w:rsidR="00F8062E" w:rsidRPr="006A0631" w:rsidRDefault="00F8062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57B18157" w14:textId="77777777" w:rsidR="002930F4" w:rsidRDefault="002930F4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74B25A77" w14:textId="77777777" w:rsidR="002930F4" w:rsidRDefault="002930F4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7AFF23ED" w14:textId="77777777" w:rsidR="002930F4" w:rsidRDefault="002930F4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3D5CB4FE" w14:textId="77777777" w:rsidR="002930F4" w:rsidRDefault="002930F4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76AE980E" w14:textId="77777777" w:rsidR="002930F4" w:rsidRDefault="002930F4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119A08F6" w14:textId="77777777" w:rsidR="002930F4" w:rsidRPr="006A0631" w:rsidRDefault="002930F4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7615CF28" w14:textId="77777777" w:rsidR="009E6BF9" w:rsidRPr="006A0631" w:rsidRDefault="009E6BF9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3DB92D77" w14:textId="77777777" w:rsidR="00F8062E" w:rsidRPr="006A0631" w:rsidRDefault="00F8062E" w:rsidP="002930F4">
      <w:pPr>
        <w:spacing w:line="259" w:lineRule="auto"/>
        <w:jc w:val="both"/>
        <w:rPr>
          <w:rFonts w:ascii="Times New Roman" w:hAnsi="Times New Roman" w:cs="Times New Roman"/>
          <w:lang w:val="it-IT"/>
        </w:rPr>
      </w:pPr>
    </w:p>
    <w:p w14:paraId="0411F27E" w14:textId="1773E845" w:rsidR="00F8062E" w:rsidRDefault="00DC552C" w:rsidP="002930F4">
      <w:pPr>
        <w:tabs>
          <w:tab w:val="left" w:pos="500"/>
        </w:tabs>
        <w:spacing w:line="259" w:lineRule="auto"/>
        <w:jc w:val="both"/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t xml:space="preserve">Comuna Brânceni este operator de date cu caracter personal și efectuează prelucrări legale în vederea îndeplinirii obligațiilor legale ce îi revin, conform </w:t>
      </w:r>
      <w:r w:rsidR="00B73FB6">
        <w:rPr>
          <w:rFonts w:ascii="Times New Roman" w:eastAsia="Verdana" w:hAnsi="Times New Roman" w:cs="Times New Roman"/>
        </w:rPr>
        <w:t xml:space="preserve">prevederilor art. 6, lit. c din Regulamentul European 679/2016. </w:t>
      </w:r>
    </w:p>
    <w:p w14:paraId="2AC44421" w14:textId="73D5046F" w:rsidR="00967E2A" w:rsidRPr="002930F4" w:rsidRDefault="00967E2A" w:rsidP="002930F4">
      <w:pPr>
        <w:tabs>
          <w:tab w:val="left" w:pos="500"/>
        </w:tabs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Comunicările răspunsurilor sau a actelor oficiale prin intermediul mijloacelor electronice reprezintă o prioritate</w:t>
      </w:r>
      <w:r w:rsidR="002930F4">
        <w:rPr>
          <w:rFonts w:ascii="Times New Roman" w:eastAsia="Verdana" w:hAnsi="Times New Roman" w:cs="Times New Roman"/>
        </w:rPr>
        <w:t xml:space="preserve"> și trebuie interpretate ca modalitate oficială de comunicare.</w:t>
      </w:r>
    </w:p>
    <w:sectPr w:rsidR="00967E2A" w:rsidRPr="002930F4" w:rsidSect="00BD2B05">
      <w:headerReference w:type="default" r:id="rId7"/>
      <w:footerReference w:type="even" r:id="rId8"/>
      <w:pgSz w:w="11907" w:h="16840" w:code="9"/>
      <w:pgMar w:top="1417" w:right="1417" w:bottom="1417" w:left="1417" w:header="27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65F04" w14:textId="77777777" w:rsidR="001A46B2" w:rsidRDefault="001A46B2">
      <w:r>
        <w:separator/>
      </w:r>
    </w:p>
  </w:endnote>
  <w:endnote w:type="continuationSeparator" w:id="0">
    <w:p w14:paraId="5D78DCC4" w14:textId="77777777" w:rsidR="001A46B2" w:rsidRDefault="001A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69A0D" w14:textId="77777777" w:rsidR="00EB1A43" w:rsidRDefault="001A7CCF" w:rsidP="00507D4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EB1A43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20B9C4" w14:textId="77777777" w:rsidR="00EB1A43" w:rsidRDefault="00EB1A43" w:rsidP="00EB1A43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40DAA" w14:textId="77777777" w:rsidR="001A46B2" w:rsidRDefault="001A46B2">
      <w:r>
        <w:separator/>
      </w:r>
    </w:p>
  </w:footnote>
  <w:footnote w:type="continuationSeparator" w:id="0">
    <w:p w14:paraId="45C1B4B7" w14:textId="77777777" w:rsidR="001A46B2" w:rsidRDefault="001A4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C812F" w14:textId="77777777" w:rsidR="00316E4A" w:rsidRDefault="001D064F" w:rsidP="00F764A8">
    <w:pPr>
      <w:jc w:val="center"/>
      <w:rPr>
        <w:rFonts w:ascii="Garamond" w:hAnsi="Garamond"/>
        <w:b/>
        <w:sz w:val="20"/>
        <w:szCs w:val="20"/>
      </w:rPr>
    </w:pPr>
    <w:r>
      <w:rPr>
        <w:rFonts w:ascii="Garamond" w:hAnsi="Garamond"/>
        <w:noProof/>
        <w:lang w:val="en-US"/>
      </w:rPr>
      <w:drawing>
        <wp:anchor distT="0" distB="0" distL="114300" distR="114300" simplePos="0" relativeHeight="251681792" behindDoc="0" locked="0" layoutInCell="1" allowOverlap="1" wp14:anchorId="38F405CB" wp14:editId="048F0282">
          <wp:simplePos x="0" y="0"/>
          <wp:positionH relativeFrom="column">
            <wp:posOffset>2209800</wp:posOffset>
          </wp:positionH>
          <wp:positionV relativeFrom="paragraph">
            <wp:posOffset>3810</wp:posOffset>
          </wp:positionV>
          <wp:extent cx="1485900" cy="1143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D56CF2" w14:textId="77777777" w:rsidR="00920F77" w:rsidRPr="00920F77" w:rsidRDefault="00920F77" w:rsidP="00920F77">
    <w:pPr>
      <w:jc w:val="center"/>
      <w:rPr>
        <w:rFonts w:ascii="Garamond" w:hAnsi="Garamond"/>
        <w:b/>
        <w:bCs/>
      </w:rPr>
    </w:pPr>
    <w:r w:rsidRPr="00920F77">
      <w:rPr>
        <w:rFonts w:ascii="Garamond" w:hAnsi="Garamond"/>
        <w:b/>
        <w:bCs/>
        <w:sz w:val="20"/>
        <w:szCs w:val="20"/>
      </w:rPr>
      <w:t>PRIMĂRIA COMUNEI BRÂNCENI</w:t>
    </w:r>
  </w:p>
  <w:p w14:paraId="3494E1E9" w14:textId="2A207280" w:rsidR="00161CBE" w:rsidRPr="00161CBE" w:rsidRDefault="00161CBE" w:rsidP="00F764A8">
    <w:pPr>
      <w:jc w:val="center"/>
      <w:rPr>
        <w:rFonts w:ascii="Garamond" w:hAnsi="Garamond"/>
        <w:b/>
        <w:sz w:val="20"/>
        <w:szCs w:val="20"/>
      </w:rPr>
    </w:pPr>
  </w:p>
  <w:p w14:paraId="4EAB6875" w14:textId="08069113" w:rsidR="0015300C" w:rsidRPr="008056A6" w:rsidRDefault="0015300C" w:rsidP="00F764A8">
    <w:pPr>
      <w:jc w:val="center"/>
      <w:rPr>
        <w:rFonts w:ascii="Garamond" w:hAnsi="Garamond"/>
        <w:bCs/>
        <w:sz w:val="20"/>
        <w:szCs w:val="20"/>
      </w:rPr>
    </w:pPr>
    <w:r w:rsidRPr="008056A6">
      <w:rPr>
        <w:rFonts w:ascii="Garamond" w:hAnsi="Garamond"/>
        <w:bCs/>
        <w:sz w:val="20"/>
        <w:szCs w:val="20"/>
      </w:rPr>
      <w:t xml:space="preserve">Str. </w:t>
    </w:r>
    <w:r w:rsidR="00C17284">
      <w:rPr>
        <w:rFonts w:ascii="Garamond" w:hAnsi="Garamond"/>
        <w:bCs/>
        <w:sz w:val="20"/>
        <w:szCs w:val="20"/>
      </w:rPr>
      <w:t>Principala</w:t>
    </w:r>
    <w:r w:rsidRPr="008056A6">
      <w:rPr>
        <w:rFonts w:ascii="Garamond" w:hAnsi="Garamond"/>
        <w:bCs/>
        <w:sz w:val="20"/>
        <w:szCs w:val="20"/>
      </w:rPr>
      <w:t xml:space="preserve">, </w:t>
    </w:r>
    <w:r w:rsidR="00AB7799">
      <w:rPr>
        <w:rFonts w:ascii="Garamond" w:hAnsi="Garamond"/>
        <w:bCs/>
        <w:sz w:val="20"/>
        <w:szCs w:val="20"/>
      </w:rPr>
      <w:t>n</w:t>
    </w:r>
    <w:r w:rsidRPr="008056A6">
      <w:rPr>
        <w:rFonts w:ascii="Garamond" w:hAnsi="Garamond"/>
        <w:bCs/>
        <w:sz w:val="20"/>
        <w:szCs w:val="20"/>
      </w:rPr>
      <w:t xml:space="preserve">r. </w:t>
    </w:r>
    <w:r w:rsidR="00C17284">
      <w:rPr>
        <w:rFonts w:ascii="Garamond" w:hAnsi="Garamond"/>
        <w:bCs/>
        <w:sz w:val="20"/>
        <w:szCs w:val="20"/>
      </w:rPr>
      <w:t>104</w:t>
    </w:r>
    <w:r w:rsidRPr="008056A6">
      <w:rPr>
        <w:rFonts w:ascii="Garamond" w:hAnsi="Garamond"/>
        <w:bCs/>
        <w:sz w:val="20"/>
        <w:szCs w:val="20"/>
      </w:rPr>
      <w:t xml:space="preserve">, </w:t>
    </w:r>
    <w:r w:rsidR="00AB7799">
      <w:rPr>
        <w:rFonts w:ascii="Garamond" w:hAnsi="Garamond"/>
        <w:bCs/>
        <w:sz w:val="20"/>
        <w:szCs w:val="20"/>
      </w:rPr>
      <w:t>c</w:t>
    </w:r>
    <w:r w:rsidRPr="008056A6">
      <w:rPr>
        <w:rFonts w:ascii="Garamond" w:hAnsi="Garamond"/>
        <w:bCs/>
        <w:sz w:val="20"/>
        <w:szCs w:val="20"/>
      </w:rPr>
      <w:t>od</w:t>
    </w:r>
    <w:r w:rsidR="00AB7799">
      <w:rPr>
        <w:rFonts w:ascii="Garamond" w:hAnsi="Garamond"/>
        <w:bCs/>
        <w:sz w:val="20"/>
        <w:szCs w:val="20"/>
      </w:rPr>
      <w:t xml:space="preserve"> po</w:t>
    </w:r>
    <w:r w:rsidR="00AB7799">
      <w:rPr>
        <w:rFonts w:ascii="Cambria" w:hAnsi="Cambria"/>
        <w:bCs/>
        <w:sz w:val="20"/>
        <w:szCs w:val="20"/>
      </w:rPr>
      <w:t>ștal</w:t>
    </w:r>
    <w:r w:rsidRPr="008056A6">
      <w:rPr>
        <w:rFonts w:ascii="Garamond" w:hAnsi="Garamond"/>
        <w:bCs/>
        <w:sz w:val="20"/>
        <w:szCs w:val="20"/>
      </w:rPr>
      <w:t xml:space="preserve"> 14</w:t>
    </w:r>
    <w:r w:rsidR="00C17284">
      <w:rPr>
        <w:rFonts w:ascii="Garamond" w:hAnsi="Garamond"/>
        <w:bCs/>
        <w:sz w:val="20"/>
        <w:szCs w:val="20"/>
      </w:rPr>
      <w:t>7035</w:t>
    </w:r>
    <w:r w:rsidRPr="008056A6">
      <w:rPr>
        <w:rFonts w:ascii="Garamond" w:hAnsi="Garamond"/>
        <w:bCs/>
        <w:sz w:val="20"/>
        <w:szCs w:val="20"/>
      </w:rPr>
      <w:t>,</w:t>
    </w:r>
    <w:r w:rsidR="00AB7799">
      <w:rPr>
        <w:rFonts w:ascii="Garamond" w:hAnsi="Garamond"/>
        <w:bCs/>
        <w:sz w:val="20"/>
        <w:szCs w:val="20"/>
      </w:rPr>
      <w:t xml:space="preserve"> comuna</w:t>
    </w:r>
    <w:r w:rsidRPr="008056A6">
      <w:rPr>
        <w:rFonts w:ascii="Garamond" w:hAnsi="Garamond"/>
        <w:bCs/>
        <w:sz w:val="20"/>
        <w:szCs w:val="20"/>
      </w:rPr>
      <w:t xml:space="preserve"> </w:t>
    </w:r>
    <w:r w:rsidR="00C17284">
      <w:rPr>
        <w:rFonts w:ascii="Garamond" w:hAnsi="Garamond"/>
        <w:bCs/>
        <w:sz w:val="20"/>
        <w:szCs w:val="20"/>
      </w:rPr>
      <w:t>Br</w:t>
    </w:r>
    <w:r w:rsidR="00AB7799">
      <w:rPr>
        <w:rFonts w:ascii="Garamond" w:hAnsi="Garamond"/>
        <w:bCs/>
        <w:sz w:val="20"/>
        <w:szCs w:val="20"/>
      </w:rPr>
      <w:t>â</w:t>
    </w:r>
    <w:r w:rsidR="00C17284">
      <w:rPr>
        <w:rFonts w:ascii="Garamond" w:hAnsi="Garamond"/>
        <w:bCs/>
        <w:sz w:val="20"/>
        <w:szCs w:val="20"/>
      </w:rPr>
      <w:t>nceni</w:t>
    </w:r>
    <w:r w:rsidRPr="008056A6">
      <w:rPr>
        <w:rFonts w:ascii="Garamond" w:hAnsi="Garamond"/>
        <w:bCs/>
        <w:sz w:val="20"/>
        <w:szCs w:val="20"/>
      </w:rPr>
      <w:t xml:space="preserve">, </w:t>
    </w:r>
    <w:r w:rsidR="00AB7799">
      <w:rPr>
        <w:rFonts w:ascii="Garamond" w:hAnsi="Garamond"/>
        <w:bCs/>
        <w:sz w:val="20"/>
        <w:szCs w:val="20"/>
      </w:rPr>
      <w:t>j</w:t>
    </w:r>
    <w:r w:rsidRPr="008056A6">
      <w:rPr>
        <w:rFonts w:ascii="Garamond" w:hAnsi="Garamond"/>
        <w:bCs/>
        <w:sz w:val="20"/>
        <w:szCs w:val="20"/>
      </w:rPr>
      <w:t>ude</w:t>
    </w:r>
    <w:r w:rsidR="00AB7799">
      <w:rPr>
        <w:rFonts w:ascii="Cambria" w:hAnsi="Cambria"/>
        <w:bCs/>
        <w:sz w:val="20"/>
        <w:szCs w:val="20"/>
      </w:rPr>
      <w:t>ț</w:t>
    </w:r>
    <w:r w:rsidRPr="008056A6">
      <w:rPr>
        <w:rFonts w:ascii="Garamond" w:hAnsi="Garamond"/>
        <w:bCs/>
        <w:sz w:val="20"/>
        <w:szCs w:val="20"/>
      </w:rPr>
      <w:t>ul Teleorman</w:t>
    </w:r>
  </w:p>
  <w:p w14:paraId="20D32EEA" w14:textId="77777777" w:rsidR="0015300C" w:rsidRPr="008056A6" w:rsidRDefault="0015300C" w:rsidP="00F764A8">
    <w:pPr>
      <w:jc w:val="center"/>
      <w:rPr>
        <w:rFonts w:ascii="Garamond" w:hAnsi="Garamond"/>
        <w:bCs/>
        <w:sz w:val="20"/>
        <w:szCs w:val="20"/>
      </w:rPr>
    </w:pPr>
    <w:r w:rsidRPr="008056A6">
      <w:rPr>
        <w:rFonts w:ascii="Garamond" w:hAnsi="Garamond"/>
        <w:bCs/>
        <w:sz w:val="20"/>
        <w:szCs w:val="20"/>
      </w:rPr>
      <w:t xml:space="preserve">Tel. 0247 / </w:t>
    </w:r>
    <w:r w:rsidR="00C17284">
      <w:rPr>
        <w:rFonts w:ascii="Garamond" w:hAnsi="Garamond"/>
        <w:bCs/>
        <w:sz w:val="20"/>
        <w:szCs w:val="20"/>
      </w:rPr>
      <w:t>431448</w:t>
    </w:r>
    <w:r w:rsidRPr="008056A6">
      <w:rPr>
        <w:rFonts w:ascii="Garamond" w:hAnsi="Garamond"/>
        <w:bCs/>
        <w:sz w:val="20"/>
        <w:szCs w:val="20"/>
      </w:rPr>
      <w:t xml:space="preserve">, Fax: 0247/ </w:t>
    </w:r>
    <w:r w:rsidR="00C17284">
      <w:rPr>
        <w:rFonts w:ascii="Garamond" w:hAnsi="Garamond"/>
        <w:bCs/>
        <w:sz w:val="20"/>
        <w:szCs w:val="20"/>
      </w:rPr>
      <w:t>431448</w:t>
    </w:r>
  </w:p>
  <w:p w14:paraId="60BB9BC0" w14:textId="77777777" w:rsidR="0015300C" w:rsidRDefault="0015300C" w:rsidP="00F764A8">
    <w:pPr>
      <w:jc w:val="center"/>
      <w:rPr>
        <w:rFonts w:ascii="Garamond" w:hAnsi="Garamond"/>
        <w:bCs/>
        <w:sz w:val="20"/>
        <w:szCs w:val="20"/>
      </w:rPr>
    </w:pPr>
    <w:r w:rsidRPr="008056A6">
      <w:rPr>
        <w:rFonts w:ascii="Garamond" w:hAnsi="Garamond"/>
        <w:bCs/>
        <w:sz w:val="20"/>
        <w:szCs w:val="20"/>
        <w:lang w:val="de-DE"/>
      </w:rPr>
      <w:t xml:space="preserve">E-mail: </w:t>
    </w:r>
    <w:r w:rsidR="00C17284">
      <w:rPr>
        <w:rFonts w:ascii="Garamond" w:hAnsi="Garamond"/>
        <w:bCs/>
        <w:sz w:val="20"/>
        <w:szCs w:val="20"/>
        <w:lang w:val="de-DE"/>
      </w:rPr>
      <w:t>primaria.brinceni@yahoo.com</w:t>
    </w:r>
    <w:r w:rsidRPr="008056A6">
      <w:rPr>
        <w:rFonts w:ascii="Garamond" w:hAnsi="Garamond"/>
        <w:bCs/>
        <w:sz w:val="20"/>
        <w:szCs w:val="20"/>
        <w:lang w:val="de-DE"/>
      </w:rPr>
      <w:t xml:space="preserve">,  </w:t>
    </w:r>
    <w:r w:rsidR="00610D7D" w:rsidRPr="008056A6">
      <w:rPr>
        <w:rFonts w:ascii="Garamond" w:hAnsi="Garamond"/>
        <w:bCs/>
        <w:sz w:val="20"/>
        <w:szCs w:val="20"/>
      </w:rPr>
      <w:t xml:space="preserve">Web: </w:t>
    </w:r>
    <w:r w:rsidRPr="00C17284">
      <w:rPr>
        <w:rFonts w:ascii="Garamond" w:hAnsi="Garamond"/>
        <w:bCs/>
        <w:sz w:val="20"/>
        <w:szCs w:val="20"/>
      </w:rPr>
      <w:t>www.</w:t>
    </w:r>
    <w:r w:rsidR="00C17284" w:rsidRPr="00C17284">
      <w:rPr>
        <w:rFonts w:ascii="Garamond" w:hAnsi="Garamond"/>
        <w:bCs/>
        <w:sz w:val="20"/>
        <w:szCs w:val="20"/>
      </w:rPr>
      <w:t>comunabra</w:t>
    </w:r>
    <w:r w:rsidR="00C17284">
      <w:rPr>
        <w:rFonts w:ascii="Garamond" w:hAnsi="Garamond"/>
        <w:bCs/>
        <w:sz w:val="20"/>
        <w:szCs w:val="20"/>
      </w:rPr>
      <w:t>nceni.ro</w:t>
    </w:r>
  </w:p>
  <w:p w14:paraId="1852FF4D" w14:textId="77777777" w:rsidR="008056A6" w:rsidRPr="000F0DEE" w:rsidRDefault="00000000" w:rsidP="000F0DEE">
    <w:pPr>
      <w:rPr>
        <w:rFonts w:ascii="Garamond" w:hAnsi="Garamond"/>
        <w:bCs/>
      </w:rPr>
    </w:pPr>
    <w:r>
      <w:rPr>
        <w:rFonts w:ascii="Garamond" w:hAnsi="Garamond"/>
        <w:noProof/>
        <w:sz w:val="20"/>
        <w:szCs w:val="20"/>
        <w:lang w:eastAsia="ro-RO"/>
      </w:rPr>
      <w:pict w14:anchorId="7D5FECD2">
        <v:line id="Line 20" o:spid="_x0000_s1025" style="position:absolute;z-index:251658752;visibility:visible;mso-wrap-distance-top:-3e-5mm;mso-wrap-distance-bottom:-3e-5mm" from="-46.9pt,5.55pt" to="50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5B3C"/>
    <w:multiLevelType w:val="hybridMultilevel"/>
    <w:tmpl w:val="93443C6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CE2A7C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Arial" w:hint="default"/>
        <w:color w:val="3366FF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F7842"/>
    <w:multiLevelType w:val="hybridMultilevel"/>
    <w:tmpl w:val="A5620B4A"/>
    <w:lvl w:ilvl="0" w:tplc="950C6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E23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3C2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3E9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C4B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3A6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826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BEE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BAD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21703D"/>
    <w:multiLevelType w:val="hybridMultilevel"/>
    <w:tmpl w:val="58DE9E90"/>
    <w:lvl w:ilvl="0" w:tplc="AA9A4B78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CC7BD5"/>
    <w:multiLevelType w:val="multilevel"/>
    <w:tmpl w:val="C3786CD0"/>
    <w:lvl w:ilvl="0">
      <w:start w:val="9"/>
      <w:numFmt w:val="decimalZero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DB768CB"/>
    <w:multiLevelType w:val="hybridMultilevel"/>
    <w:tmpl w:val="66F649A4"/>
    <w:lvl w:ilvl="0" w:tplc="1DEE924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0EB4425E"/>
    <w:multiLevelType w:val="hybridMultilevel"/>
    <w:tmpl w:val="9A0A1A6A"/>
    <w:lvl w:ilvl="0" w:tplc="AA9A4B78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5CE3673"/>
    <w:multiLevelType w:val="hybridMultilevel"/>
    <w:tmpl w:val="12F24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370968"/>
    <w:multiLevelType w:val="hybridMultilevel"/>
    <w:tmpl w:val="323A2540"/>
    <w:lvl w:ilvl="0" w:tplc="016CF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818FC"/>
    <w:multiLevelType w:val="hybridMultilevel"/>
    <w:tmpl w:val="6788691A"/>
    <w:lvl w:ilvl="0" w:tplc="3C608388">
      <w:numFmt w:val="bullet"/>
      <w:lvlText w:val="-"/>
      <w:lvlJc w:val="left"/>
      <w:pPr>
        <w:tabs>
          <w:tab w:val="num" w:pos="2265"/>
        </w:tabs>
        <w:ind w:left="22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9" w15:restartNumberingAfterBreak="0">
    <w:nsid w:val="2A314BAF"/>
    <w:multiLevelType w:val="hybridMultilevel"/>
    <w:tmpl w:val="532AE3F2"/>
    <w:lvl w:ilvl="0" w:tplc="D1AEB572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D107FCE"/>
    <w:multiLevelType w:val="hybridMultilevel"/>
    <w:tmpl w:val="18B06EF0"/>
    <w:lvl w:ilvl="0" w:tplc="E5AC9776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2E60651E"/>
    <w:multiLevelType w:val="hybridMultilevel"/>
    <w:tmpl w:val="F4A06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F67C1"/>
    <w:multiLevelType w:val="hybridMultilevel"/>
    <w:tmpl w:val="63960C6A"/>
    <w:lvl w:ilvl="0" w:tplc="AA9A4B7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A67224"/>
    <w:multiLevelType w:val="hybridMultilevel"/>
    <w:tmpl w:val="69FC85B8"/>
    <w:lvl w:ilvl="0" w:tplc="DF8CB28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39996F6F"/>
    <w:multiLevelType w:val="hybridMultilevel"/>
    <w:tmpl w:val="A7E48ABA"/>
    <w:lvl w:ilvl="0" w:tplc="29AE63FE">
      <w:numFmt w:val="bullet"/>
      <w:lvlText w:val="-"/>
      <w:lvlJc w:val="left"/>
      <w:pPr>
        <w:tabs>
          <w:tab w:val="num" w:pos="3735"/>
        </w:tabs>
        <w:ind w:left="37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8055"/>
        </w:tabs>
        <w:ind w:left="80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8775"/>
        </w:tabs>
        <w:ind w:left="877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9495"/>
        </w:tabs>
        <w:ind w:left="9495" w:hanging="360"/>
      </w:pPr>
      <w:rPr>
        <w:rFonts w:ascii="Wingdings" w:hAnsi="Wingdings" w:hint="default"/>
      </w:rPr>
    </w:lvl>
  </w:abstractNum>
  <w:abstractNum w:abstractNumId="15" w15:restartNumberingAfterBreak="0">
    <w:nsid w:val="3D37366A"/>
    <w:multiLevelType w:val="multilevel"/>
    <w:tmpl w:val="C3786CD0"/>
    <w:lvl w:ilvl="0">
      <w:start w:val="9"/>
      <w:numFmt w:val="decimalZero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B84DC3"/>
    <w:multiLevelType w:val="hybridMultilevel"/>
    <w:tmpl w:val="7FF8B97E"/>
    <w:lvl w:ilvl="0" w:tplc="DADA944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43E1459F"/>
    <w:multiLevelType w:val="hybridMultilevel"/>
    <w:tmpl w:val="3654ACD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17568A"/>
    <w:multiLevelType w:val="hybridMultilevel"/>
    <w:tmpl w:val="C9287F1E"/>
    <w:lvl w:ilvl="0" w:tplc="A548315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494C3ED1"/>
    <w:multiLevelType w:val="hybridMultilevel"/>
    <w:tmpl w:val="12EC3EC2"/>
    <w:lvl w:ilvl="0" w:tplc="CCE02A6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A3549"/>
    <w:multiLevelType w:val="hybridMultilevel"/>
    <w:tmpl w:val="58DE9E90"/>
    <w:lvl w:ilvl="0" w:tplc="AA9A4B78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4D177D"/>
    <w:multiLevelType w:val="hybridMultilevel"/>
    <w:tmpl w:val="7922A100"/>
    <w:lvl w:ilvl="0" w:tplc="0160204C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A31E4A"/>
    <w:multiLevelType w:val="hybridMultilevel"/>
    <w:tmpl w:val="7A14BA6C"/>
    <w:lvl w:ilvl="0" w:tplc="AA9A4B78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56FF392E"/>
    <w:multiLevelType w:val="hybridMultilevel"/>
    <w:tmpl w:val="96BC2A16"/>
    <w:lvl w:ilvl="0" w:tplc="8CF286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3A05B5"/>
    <w:multiLevelType w:val="hybridMultilevel"/>
    <w:tmpl w:val="691CCDB4"/>
    <w:lvl w:ilvl="0" w:tplc="1958B59A">
      <w:start w:val="30"/>
      <w:numFmt w:val="bullet"/>
      <w:lvlText w:val="-"/>
      <w:lvlJc w:val="left"/>
      <w:pPr>
        <w:tabs>
          <w:tab w:val="num" w:pos="2295"/>
        </w:tabs>
        <w:ind w:left="229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615"/>
        </w:tabs>
        <w:ind w:left="66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335"/>
        </w:tabs>
        <w:ind w:left="733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055"/>
        </w:tabs>
        <w:ind w:left="8055" w:hanging="360"/>
      </w:pPr>
      <w:rPr>
        <w:rFonts w:ascii="Wingdings" w:hAnsi="Wingdings" w:hint="default"/>
      </w:rPr>
    </w:lvl>
  </w:abstractNum>
  <w:abstractNum w:abstractNumId="25" w15:restartNumberingAfterBreak="0">
    <w:nsid w:val="5C5C0038"/>
    <w:multiLevelType w:val="hybridMultilevel"/>
    <w:tmpl w:val="E2D45F6A"/>
    <w:lvl w:ilvl="0" w:tplc="25B2798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CC425D"/>
    <w:multiLevelType w:val="hybridMultilevel"/>
    <w:tmpl w:val="3552DC84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93F66E5"/>
    <w:multiLevelType w:val="hybridMultilevel"/>
    <w:tmpl w:val="9E90A1AE"/>
    <w:lvl w:ilvl="0" w:tplc="09764490">
      <w:start w:val="2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CC313E"/>
    <w:multiLevelType w:val="hybridMultilevel"/>
    <w:tmpl w:val="5874D412"/>
    <w:lvl w:ilvl="0" w:tplc="24F88B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A1113"/>
    <w:multiLevelType w:val="multilevel"/>
    <w:tmpl w:val="A86A810E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63205094">
    <w:abstractNumId w:val="24"/>
  </w:num>
  <w:num w:numId="2" w16cid:durableId="250628819">
    <w:abstractNumId w:val="14"/>
  </w:num>
  <w:num w:numId="3" w16cid:durableId="607660214">
    <w:abstractNumId w:val="26"/>
  </w:num>
  <w:num w:numId="4" w16cid:durableId="1728336642">
    <w:abstractNumId w:val="5"/>
  </w:num>
  <w:num w:numId="5" w16cid:durableId="2041710216">
    <w:abstractNumId w:val="2"/>
  </w:num>
  <w:num w:numId="6" w16cid:durableId="933052487">
    <w:abstractNumId w:val="20"/>
  </w:num>
  <w:num w:numId="7" w16cid:durableId="1446073166">
    <w:abstractNumId w:val="17"/>
  </w:num>
  <w:num w:numId="8" w16cid:durableId="749158202">
    <w:abstractNumId w:val="22"/>
  </w:num>
  <w:num w:numId="9" w16cid:durableId="1400133672">
    <w:abstractNumId w:val="12"/>
  </w:num>
  <w:num w:numId="10" w16cid:durableId="1250034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8151340">
    <w:abstractNumId w:val="23"/>
  </w:num>
  <w:num w:numId="12" w16cid:durableId="42756545">
    <w:abstractNumId w:val="11"/>
  </w:num>
  <w:num w:numId="13" w16cid:durableId="488834522">
    <w:abstractNumId w:val="8"/>
  </w:num>
  <w:num w:numId="14" w16cid:durableId="521944765">
    <w:abstractNumId w:val="28"/>
  </w:num>
  <w:num w:numId="15" w16cid:durableId="1280449577">
    <w:abstractNumId w:val="16"/>
  </w:num>
  <w:num w:numId="16" w16cid:durableId="1819299849">
    <w:abstractNumId w:val="4"/>
  </w:num>
  <w:num w:numId="17" w16cid:durableId="1993244644">
    <w:abstractNumId w:val="18"/>
  </w:num>
  <w:num w:numId="18" w16cid:durableId="1581519028">
    <w:abstractNumId w:val="13"/>
  </w:num>
  <w:num w:numId="19" w16cid:durableId="1728530479">
    <w:abstractNumId w:val="10"/>
  </w:num>
  <w:num w:numId="20" w16cid:durableId="909073620">
    <w:abstractNumId w:val="27"/>
  </w:num>
  <w:num w:numId="21" w16cid:durableId="1318263604">
    <w:abstractNumId w:val="25"/>
  </w:num>
  <w:num w:numId="22" w16cid:durableId="1906599809">
    <w:abstractNumId w:val="9"/>
  </w:num>
  <w:num w:numId="23" w16cid:durableId="907030786">
    <w:abstractNumId w:val="0"/>
  </w:num>
  <w:num w:numId="24" w16cid:durableId="765882362">
    <w:abstractNumId w:val="29"/>
  </w:num>
  <w:num w:numId="25" w16cid:durableId="68310454">
    <w:abstractNumId w:val="21"/>
  </w:num>
  <w:num w:numId="26" w16cid:durableId="1552692691">
    <w:abstractNumId w:val="1"/>
  </w:num>
  <w:num w:numId="27" w16cid:durableId="678898281">
    <w:abstractNumId w:val="6"/>
  </w:num>
  <w:num w:numId="28" w16cid:durableId="1545409054">
    <w:abstractNumId w:val="3"/>
  </w:num>
  <w:num w:numId="29" w16cid:durableId="2119061833">
    <w:abstractNumId w:val="19"/>
  </w:num>
  <w:num w:numId="30" w16cid:durableId="1071120519">
    <w:abstractNumId w:val="15"/>
  </w:num>
  <w:num w:numId="31" w16cid:durableId="1848247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2B8"/>
    <w:rsid w:val="00001D11"/>
    <w:rsid w:val="00007070"/>
    <w:rsid w:val="00011355"/>
    <w:rsid w:val="00011665"/>
    <w:rsid w:val="000177A5"/>
    <w:rsid w:val="00021574"/>
    <w:rsid w:val="00022E25"/>
    <w:rsid w:val="00026F63"/>
    <w:rsid w:val="00027A93"/>
    <w:rsid w:val="0003490A"/>
    <w:rsid w:val="00041178"/>
    <w:rsid w:val="000459E3"/>
    <w:rsid w:val="00052A0A"/>
    <w:rsid w:val="0005378A"/>
    <w:rsid w:val="00054604"/>
    <w:rsid w:val="00056C5F"/>
    <w:rsid w:val="000612F7"/>
    <w:rsid w:val="00065182"/>
    <w:rsid w:val="000668F9"/>
    <w:rsid w:val="00071F31"/>
    <w:rsid w:val="00072233"/>
    <w:rsid w:val="00072CE2"/>
    <w:rsid w:val="00072FC1"/>
    <w:rsid w:val="000823E7"/>
    <w:rsid w:val="000835A5"/>
    <w:rsid w:val="00084137"/>
    <w:rsid w:val="00091C92"/>
    <w:rsid w:val="00093841"/>
    <w:rsid w:val="00093916"/>
    <w:rsid w:val="00094CAE"/>
    <w:rsid w:val="000A062D"/>
    <w:rsid w:val="000A14FB"/>
    <w:rsid w:val="000C059B"/>
    <w:rsid w:val="000C36A5"/>
    <w:rsid w:val="000C39B9"/>
    <w:rsid w:val="000C3C9B"/>
    <w:rsid w:val="000D0A72"/>
    <w:rsid w:val="000D6E8F"/>
    <w:rsid w:val="000E0B63"/>
    <w:rsid w:val="000E24E5"/>
    <w:rsid w:val="000E269C"/>
    <w:rsid w:val="000E2762"/>
    <w:rsid w:val="000E7F70"/>
    <w:rsid w:val="000F0528"/>
    <w:rsid w:val="000F0DEE"/>
    <w:rsid w:val="000F3840"/>
    <w:rsid w:val="00100552"/>
    <w:rsid w:val="00100DE2"/>
    <w:rsid w:val="0010225D"/>
    <w:rsid w:val="00102B8A"/>
    <w:rsid w:val="00103EC9"/>
    <w:rsid w:val="0010425D"/>
    <w:rsid w:val="00110318"/>
    <w:rsid w:val="00113ADD"/>
    <w:rsid w:val="001173FD"/>
    <w:rsid w:val="00121B92"/>
    <w:rsid w:val="00121E54"/>
    <w:rsid w:val="001228C5"/>
    <w:rsid w:val="001248A2"/>
    <w:rsid w:val="0012610F"/>
    <w:rsid w:val="001279B6"/>
    <w:rsid w:val="001338D4"/>
    <w:rsid w:val="0015051D"/>
    <w:rsid w:val="001520C4"/>
    <w:rsid w:val="00152BCF"/>
    <w:rsid w:val="0015300C"/>
    <w:rsid w:val="00153C67"/>
    <w:rsid w:val="00161B1D"/>
    <w:rsid w:val="00161CBE"/>
    <w:rsid w:val="00165777"/>
    <w:rsid w:val="0017298A"/>
    <w:rsid w:val="0017692C"/>
    <w:rsid w:val="00177AE4"/>
    <w:rsid w:val="00177B3A"/>
    <w:rsid w:val="0018154C"/>
    <w:rsid w:val="00182CE5"/>
    <w:rsid w:val="001854E5"/>
    <w:rsid w:val="00193449"/>
    <w:rsid w:val="001A10A1"/>
    <w:rsid w:val="001A46B2"/>
    <w:rsid w:val="001A49A4"/>
    <w:rsid w:val="001A7CCF"/>
    <w:rsid w:val="001B6559"/>
    <w:rsid w:val="001B7E63"/>
    <w:rsid w:val="001C3699"/>
    <w:rsid w:val="001C6537"/>
    <w:rsid w:val="001D04A2"/>
    <w:rsid w:val="001D0531"/>
    <w:rsid w:val="001D064F"/>
    <w:rsid w:val="001D55F6"/>
    <w:rsid w:val="001D69C8"/>
    <w:rsid w:val="001D7E34"/>
    <w:rsid w:val="001D7F80"/>
    <w:rsid w:val="001E072F"/>
    <w:rsid w:val="001E0D25"/>
    <w:rsid w:val="001F20CD"/>
    <w:rsid w:val="001F6427"/>
    <w:rsid w:val="0020174D"/>
    <w:rsid w:val="002074B5"/>
    <w:rsid w:val="00207FDC"/>
    <w:rsid w:val="00214174"/>
    <w:rsid w:val="00215482"/>
    <w:rsid w:val="0021718C"/>
    <w:rsid w:val="002304F4"/>
    <w:rsid w:val="00233FB3"/>
    <w:rsid w:val="00237928"/>
    <w:rsid w:val="002415C6"/>
    <w:rsid w:val="00244835"/>
    <w:rsid w:val="0025567E"/>
    <w:rsid w:val="00256D76"/>
    <w:rsid w:val="0025763D"/>
    <w:rsid w:val="00260742"/>
    <w:rsid w:val="00262785"/>
    <w:rsid w:val="002640A8"/>
    <w:rsid w:val="00270775"/>
    <w:rsid w:val="0027160C"/>
    <w:rsid w:val="00272780"/>
    <w:rsid w:val="00272BFF"/>
    <w:rsid w:val="00276AE4"/>
    <w:rsid w:val="00277942"/>
    <w:rsid w:val="002930F4"/>
    <w:rsid w:val="00296278"/>
    <w:rsid w:val="002A6B39"/>
    <w:rsid w:val="002B065E"/>
    <w:rsid w:val="002B58C9"/>
    <w:rsid w:val="002C106F"/>
    <w:rsid w:val="002C366B"/>
    <w:rsid w:val="002C3714"/>
    <w:rsid w:val="002D032A"/>
    <w:rsid w:val="002D057C"/>
    <w:rsid w:val="002D072E"/>
    <w:rsid w:val="002D1AE1"/>
    <w:rsid w:val="002D2CEA"/>
    <w:rsid w:val="002D49A0"/>
    <w:rsid w:val="002D5AEF"/>
    <w:rsid w:val="002D5E65"/>
    <w:rsid w:val="002D7290"/>
    <w:rsid w:val="002E2DB0"/>
    <w:rsid w:val="002E58A8"/>
    <w:rsid w:val="002E5A32"/>
    <w:rsid w:val="002F3387"/>
    <w:rsid w:val="002F3461"/>
    <w:rsid w:val="00302186"/>
    <w:rsid w:val="00303CDF"/>
    <w:rsid w:val="003100B0"/>
    <w:rsid w:val="00311623"/>
    <w:rsid w:val="00314BEE"/>
    <w:rsid w:val="00316E4A"/>
    <w:rsid w:val="00323F24"/>
    <w:rsid w:val="0032447B"/>
    <w:rsid w:val="00332B0A"/>
    <w:rsid w:val="00334BF9"/>
    <w:rsid w:val="00341BF3"/>
    <w:rsid w:val="003447F4"/>
    <w:rsid w:val="0034732D"/>
    <w:rsid w:val="003527D9"/>
    <w:rsid w:val="00356DEB"/>
    <w:rsid w:val="003612B4"/>
    <w:rsid w:val="003643DC"/>
    <w:rsid w:val="00366D3A"/>
    <w:rsid w:val="00371D93"/>
    <w:rsid w:val="0037483D"/>
    <w:rsid w:val="003752E0"/>
    <w:rsid w:val="00380A7C"/>
    <w:rsid w:val="00380E45"/>
    <w:rsid w:val="0038392E"/>
    <w:rsid w:val="00385DF7"/>
    <w:rsid w:val="00386044"/>
    <w:rsid w:val="00391308"/>
    <w:rsid w:val="003925E5"/>
    <w:rsid w:val="00393A76"/>
    <w:rsid w:val="00397054"/>
    <w:rsid w:val="003B3BFF"/>
    <w:rsid w:val="003B66DE"/>
    <w:rsid w:val="003B6DA7"/>
    <w:rsid w:val="003E0428"/>
    <w:rsid w:val="003F00EB"/>
    <w:rsid w:val="003F0C05"/>
    <w:rsid w:val="003F1221"/>
    <w:rsid w:val="003F7097"/>
    <w:rsid w:val="004017F2"/>
    <w:rsid w:val="0041265A"/>
    <w:rsid w:val="00416547"/>
    <w:rsid w:val="00417573"/>
    <w:rsid w:val="00417CB0"/>
    <w:rsid w:val="00417F7E"/>
    <w:rsid w:val="00421A4E"/>
    <w:rsid w:val="0042210D"/>
    <w:rsid w:val="0042310D"/>
    <w:rsid w:val="00426398"/>
    <w:rsid w:val="00430BFD"/>
    <w:rsid w:val="00431E8B"/>
    <w:rsid w:val="00432047"/>
    <w:rsid w:val="0043239B"/>
    <w:rsid w:val="00436CE4"/>
    <w:rsid w:val="00440AFF"/>
    <w:rsid w:val="004419BA"/>
    <w:rsid w:val="00441EBA"/>
    <w:rsid w:val="004436C4"/>
    <w:rsid w:val="004463BB"/>
    <w:rsid w:val="00453B8E"/>
    <w:rsid w:val="004602BD"/>
    <w:rsid w:val="004675A8"/>
    <w:rsid w:val="00467DEB"/>
    <w:rsid w:val="00470508"/>
    <w:rsid w:val="00471B35"/>
    <w:rsid w:val="00471DD8"/>
    <w:rsid w:val="00471EC5"/>
    <w:rsid w:val="0048123E"/>
    <w:rsid w:val="00482E09"/>
    <w:rsid w:val="0048603D"/>
    <w:rsid w:val="00493F35"/>
    <w:rsid w:val="00494E2B"/>
    <w:rsid w:val="0049592C"/>
    <w:rsid w:val="00495B9C"/>
    <w:rsid w:val="00495E8E"/>
    <w:rsid w:val="0049732A"/>
    <w:rsid w:val="004A0D88"/>
    <w:rsid w:val="004A11D5"/>
    <w:rsid w:val="004A6733"/>
    <w:rsid w:val="004B121B"/>
    <w:rsid w:val="004B73F5"/>
    <w:rsid w:val="004C1329"/>
    <w:rsid w:val="004C20F0"/>
    <w:rsid w:val="004C43AA"/>
    <w:rsid w:val="004C5BB4"/>
    <w:rsid w:val="004C5ED2"/>
    <w:rsid w:val="004C6C1C"/>
    <w:rsid w:val="004D2B76"/>
    <w:rsid w:val="004D64A3"/>
    <w:rsid w:val="004D6529"/>
    <w:rsid w:val="004D6824"/>
    <w:rsid w:val="004D7ADD"/>
    <w:rsid w:val="004F2695"/>
    <w:rsid w:val="004F37AE"/>
    <w:rsid w:val="004F6E9D"/>
    <w:rsid w:val="004F7029"/>
    <w:rsid w:val="004F7592"/>
    <w:rsid w:val="005025CB"/>
    <w:rsid w:val="005079DA"/>
    <w:rsid w:val="00507D44"/>
    <w:rsid w:val="00510015"/>
    <w:rsid w:val="005126B4"/>
    <w:rsid w:val="005128DA"/>
    <w:rsid w:val="0051715C"/>
    <w:rsid w:val="00524C9C"/>
    <w:rsid w:val="00530170"/>
    <w:rsid w:val="00530568"/>
    <w:rsid w:val="00531CCC"/>
    <w:rsid w:val="00532ADC"/>
    <w:rsid w:val="0053300D"/>
    <w:rsid w:val="0053307E"/>
    <w:rsid w:val="00536055"/>
    <w:rsid w:val="00540442"/>
    <w:rsid w:val="00553EF3"/>
    <w:rsid w:val="00556AAF"/>
    <w:rsid w:val="00563EAF"/>
    <w:rsid w:val="00564DC5"/>
    <w:rsid w:val="005670F7"/>
    <w:rsid w:val="005709C9"/>
    <w:rsid w:val="00571AB0"/>
    <w:rsid w:val="00571B2E"/>
    <w:rsid w:val="0057249D"/>
    <w:rsid w:val="005753E5"/>
    <w:rsid w:val="005766CF"/>
    <w:rsid w:val="005778AA"/>
    <w:rsid w:val="00583753"/>
    <w:rsid w:val="005849C3"/>
    <w:rsid w:val="00584AC3"/>
    <w:rsid w:val="005867C0"/>
    <w:rsid w:val="005A11F9"/>
    <w:rsid w:val="005A522C"/>
    <w:rsid w:val="005B75B7"/>
    <w:rsid w:val="005C0A3E"/>
    <w:rsid w:val="005C16C9"/>
    <w:rsid w:val="005C2E2D"/>
    <w:rsid w:val="005C388A"/>
    <w:rsid w:val="005D257E"/>
    <w:rsid w:val="005D3238"/>
    <w:rsid w:val="005D35EC"/>
    <w:rsid w:val="005D3D84"/>
    <w:rsid w:val="005D4443"/>
    <w:rsid w:val="005E243E"/>
    <w:rsid w:val="005E5B0F"/>
    <w:rsid w:val="005E7B31"/>
    <w:rsid w:val="005F2971"/>
    <w:rsid w:val="005F3E7F"/>
    <w:rsid w:val="005F44E7"/>
    <w:rsid w:val="005F679F"/>
    <w:rsid w:val="005F71C1"/>
    <w:rsid w:val="005F7308"/>
    <w:rsid w:val="00602BA5"/>
    <w:rsid w:val="00603C0A"/>
    <w:rsid w:val="00604629"/>
    <w:rsid w:val="0060628C"/>
    <w:rsid w:val="00606B03"/>
    <w:rsid w:val="00607F7A"/>
    <w:rsid w:val="00607FE4"/>
    <w:rsid w:val="00610D7D"/>
    <w:rsid w:val="00612986"/>
    <w:rsid w:val="0061421F"/>
    <w:rsid w:val="0062036F"/>
    <w:rsid w:val="00633BFF"/>
    <w:rsid w:val="0064347F"/>
    <w:rsid w:val="00643D57"/>
    <w:rsid w:val="00645B46"/>
    <w:rsid w:val="00651332"/>
    <w:rsid w:val="00652076"/>
    <w:rsid w:val="0065207D"/>
    <w:rsid w:val="006561AF"/>
    <w:rsid w:val="00661F63"/>
    <w:rsid w:val="00681CF7"/>
    <w:rsid w:val="006831C3"/>
    <w:rsid w:val="00691DBA"/>
    <w:rsid w:val="006960DC"/>
    <w:rsid w:val="006A0631"/>
    <w:rsid w:val="006A64B4"/>
    <w:rsid w:val="006A7636"/>
    <w:rsid w:val="006C024D"/>
    <w:rsid w:val="006C1B7B"/>
    <w:rsid w:val="006C237F"/>
    <w:rsid w:val="006C3041"/>
    <w:rsid w:val="006C32D9"/>
    <w:rsid w:val="006C400B"/>
    <w:rsid w:val="006C634D"/>
    <w:rsid w:val="006D637A"/>
    <w:rsid w:val="006E07B9"/>
    <w:rsid w:val="006E3569"/>
    <w:rsid w:val="006E3702"/>
    <w:rsid w:val="006E5D2F"/>
    <w:rsid w:val="006F43E8"/>
    <w:rsid w:val="006F550F"/>
    <w:rsid w:val="006F65C3"/>
    <w:rsid w:val="007025C7"/>
    <w:rsid w:val="0070362B"/>
    <w:rsid w:val="00704A17"/>
    <w:rsid w:val="00711985"/>
    <w:rsid w:val="00712FFC"/>
    <w:rsid w:val="00716235"/>
    <w:rsid w:val="00720B04"/>
    <w:rsid w:val="00720FC7"/>
    <w:rsid w:val="00722C93"/>
    <w:rsid w:val="00726750"/>
    <w:rsid w:val="007269F6"/>
    <w:rsid w:val="00726B51"/>
    <w:rsid w:val="0073240A"/>
    <w:rsid w:val="00733024"/>
    <w:rsid w:val="007369A9"/>
    <w:rsid w:val="00736BE5"/>
    <w:rsid w:val="00743CA8"/>
    <w:rsid w:val="00751701"/>
    <w:rsid w:val="0075186A"/>
    <w:rsid w:val="00756354"/>
    <w:rsid w:val="00765899"/>
    <w:rsid w:val="00773B44"/>
    <w:rsid w:val="00776DD4"/>
    <w:rsid w:val="00780952"/>
    <w:rsid w:val="00786AD4"/>
    <w:rsid w:val="00791481"/>
    <w:rsid w:val="00792A09"/>
    <w:rsid w:val="00793042"/>
    <w:rsid w:val="00793C32"/>
    <w:rsid w:val="007A5C1C"/>
    <w:rsid w:val="007A73E4"/>
    <w:rsid w:val="007A79B3"/>
    <w:rsid w:val="007B4B8B"/>
    <w:rsid w:val="007B77AD"/>
    <w:rsid w:val="007C20D6"/>
    <w:rsid w:val="007C5D8B"/>
    <w:rsid w:val="007D22A2"/>
    <w:rsid w:val="007D406D"/>
    <w:rsid w:val="007D56FB"/>
    <w:rsid w:val="007E191F"/>
    <w:rsid w:val="007E374E"/>
    <w:rsid w:val="007E5B03"/>
    <w:rsid w:val="007E5C44"/>
    <w:rsid w:val="007E5F90"/>
    <w:rsid w:val="007F0447"/>
    <w:rsid w:val="007F2DA6"/>
    <w:rsid w:val="007F44EF"/>
    <w:rsid w:val="007F7421"/>
    <w:rsid w:val="007F7F26"/>
    <w:rsid w:val="0080126C"/>
    <w:rsid w:val="008015F6"/>
    <w:rsid w:val="00801E82"/>
    <w:rsid w:val="008036BB"/>
    <w:rsid w:val="008056A6"/>
    <w:rsid w:val="00811615"/>
    <w:rsid w:val="00814CD0"/>
    <w:rsid w:val="00814D22"/>
    <w:rsid w:val="00821BC1"/>
    <w:rsid w:val="00822295"/>
    <w:rsid w:val="00824DFD"/>
    <w:rsid w:val="00835364"/>
    <w:rsid w:val="00841753"/>
    <w:rsid w:val="00843779"/>
    <w:rsid w:val="00844DB7"/>
    <w:rsid w:val="008453FE"/>
    <w:rsid w:val="0085265C"/>
    <w:rsid w:val="00852EEF"/>
    <w:rsid w:val="008576F5"/>
    <w:rsid w:val="008613EA"/>
    <w:rsid w:val="0086328D"/>
    <w:rsid w:val="00863294"/>
    <w:rsid w:val="00864509"/>
    <w:rsid w:val="00873067"/>
    <w:rsid w:val="00886D14"/>
    <w:rsid w:val="00887066"/>
    <w:rsid w:val="0089076F"/>
    <w:rsid w:val="00891969"/>
    <w:rsid w:val="008A6C70"/>
    <w:rsid w:val="008B3842"/>
    <w:rsid w:val="008B661A"/>
    <w:rsid w:val="008C05C0"/>
    <w:rsid w:val="008C473D"/>
    <w:rsid w:val="008C5492"/>
    <w:rsid w:val="008D0F7C"/>
    <w:rsid w:val="008D1D0A"/>
    <w:rsid w:val="008D3CAC"/>
    <w:rsid w:val="008D596F"/>
    <w:rsid w:val="008D5E4F"/>
    <w:rsid w:val="008D7F5A"/>
    <w:rsid w:val="008E0596"/>
    <w:rsid w:val="008E19B7"/>
    <w:rsid w:val="008E1D26"/>
    <w:rsid w:val="008E2936"/>
    <w:rsid w:val="008E3DEC"/>
    <w:rsid w:val="008E7598"/>
    <w:rsid w:val="008E7EDF"/>
    <w:rsid w:val="008F1A61"/>
    <w:rsid w:val="008F1EB1"/>
    <w:rsid w:val="008F55CB"/>
    <w:rsid w:val="008F6C9D"/>
    <w:rsid w:val="00902DD0"/>
    <w:rsid w:val="009047F0"/>
    <w:rsid w:val="00904947"/>
    <w:rsid w:val="00904FF8"/>
    <w:rsid w:val="00920474"/>
    <w:rsid w:val="00920C89"/>
    <w:rsid w:val="00920F77"/>
    <w:rsid w:val="00922EE0"/>
    <w:rsid w:val="00923CA4"/>
    <w:rsid w:val="00924825"/>
    <w:rsid w:val="00926FD4"/>
    <w:rsid w:val="0093001D"/>
    <w:rsid w:val="00930D97"/>
    <w:rsid w:val="009336BD"/>
    <w:rsid w:val="00933F47"/>
    <w:rsid w:val="00937843"/>
    <w:rsid w:val="00937EA9"/>
    <w:rsid w:val="00940345"/>
    <w:rsid w:val="009452D5"/>
    <w:rsid w:val="009464FB"/>
    <w:rsid w:val="00953B2A"/>
    <w:rsid w:val="00953D46"/>
    <w:rsid w:val="0095639A"/>
    <w:rsid w:val="0096278E"/>
    <w:rsid w:val="009662D2"/>
    <w:rsid w:val="00966420"/>
    <w:rsid w:val="00967376"/>
    <w:rsid w:val="00967834"/>
    <w:rsid w:val="00967E2A"/>
    <w:rsid w:val="0097676A"/>
    <w:rsid w:val="00976F17"/>
    <w:rsid w:val="00977FB9"/>
    <w:rsid w:val="00980AF7"/>
    <w:rsid w:val="009824B5"/>
    <w:rsid w:val="00983666"/>
    <w:rsid w:val="00984829"/>
    <w:rsid w:val="009848A5"/>
    <w:rsid w:val="009922BF"/>
    <w:rsid w:val="00992FAB"/>
    <w:rsid w:val="009A2F8A"/>
    <w:rsid w:val="009A4D82"/>
    <w:rsid w:val="009A75D1"/>
    <w:rsid w:val="009B0362"/>
    <w:rsid w:val="009B07B2"/>
    <w:rsid w:val="009B1A8D"/>
    <w:rsid w:val="009B3694"/>
    <w:rsid w:val="009B45B2"/>
    <w:rsid w:val="009C1347"/>
    <w:rsid w:val="009D3177"/>
    <w:rsid w:val="009D37A8"/>
    <w:rsid w:val="009D60F7"/>
    <w:rsid w:val="009D718F"/>
    <w:rsid w:val="009E5A8A"/>
    <w:rsid w:val="009E6B0D"/>
    <w:rsid w:val="009E6BF9"/>
    <w:rsid w:val="009E6D2C"/>
    <w:rsid w:val="009F355E"/>
    <w:rsid w:val="009F424B"/>
    <w:rsid w:val="009F5A9B"/>
    <w:rsid w:val="009F652C"/>
    <w:rsid w:val="00A02872"/>
    <w:rsid w:val="00A032B8"/>
    <w:rsid w:val="00A03AE0"/>
    <w:rsid w:val="00A04268"/>
    <w:rsid w:val="00A04401"/>
    <w:rsid w:val="00A05DC0"/>
    <w:rsid w:val="00A151E5"/>
    <w:rsid w:val="00A17707"/>
    <w:rsid w:val="00A2410B"/>
    <w:rsid w:val="00A25D28"/>
    <w:rsid w:val="00A376A2"/>
    <w:rsid w:val="00A3774C"/>
    <w:rsid w:val="00A42F60"/>
    <w:rsid w:val="00A4608F"/>
    <w:rsid w:val="00A46E43"/>
    <w:rsid w:val="00A5047A"/>
    <w:rsid w:val="00A51CAA"/>
    <w:rsid w:val="00A575D7"/>
    <w:rsid w:val="00A64805"/>
    <w:rsid w:val="00A70B45"/>
    <w:rsid w:val="00A727ED"/>
    <w:rsid w:val="00A756C8"/>
    <w:rsid w:val="00A77598"/>
    <w:rsid w:val="00A802CE"/>
    <w:rsid w:val="00A82E24"/>
    <w:rsid w:val="00A85395"/>
    <w:rsid w:val="00A92C69"/>
    <w:rsid w:val="00A92EA8"/>
    <w:rsid w:val="00A9514A"/>
    <w:rsid w:val="00A961CF"/>
    <w:rsid w:val="00AA1694"/>
    <w:rsid w:val="00AA19FB"/>
    <w:rsid w:val="00AA7761"/>
    <w:rsid w:val="00AB3D6D"/>
    <w:rsid w:val="00AB455C"/>
    <w:rsid w:val="00AB62DC"/>
    <w:rsid w:val="00AB7799"/>
    <w:rsid w:val="00AC17A4"/>
    <w:rsid w:val="00AC5935"/>
    <w:rsid w:val="00AC712E"/>
    <w:rsid w:val="00AD12A0"/>
    <w:rsid w:val="00AD1C90"/>
    <w:rsid w:val="00AD29CA"/>
    <w:rsid w:val="00AD41D9"/>
    <w:rsid w:val="00AD45BE"/>
    <w:rsid w:val="00AE1B15"/>
    <w:rsid w:val="00AE3508"/>
    <w:rsid w:val="00AE7D85"/>
    <w:rsid w:val="00AF1B91"/>
    <w:rsid w:val="00AF3F5C"/>
    <w:rsid w:val="00AF6CF5"/>
    <w:rsid w:val="00AF7BA0"/>
    <w:rsid w:val="00B02D72"/>
    <w:rsid w:val="00B0371F"/>
    <w:rsid w:val="00B0396A"/>
    <w:rsid w:val="00B05F37"/>
    <w:rsid w:val="00B212D3"/>
    <w:rsid w:val="00B221F9"/>
    <w:rsid w:val="00B22DED"/>
    <w:rsid w:val="00B2440C"/>
    <w:rsid w:val="00B25A8D"/>
    <w:rsid w:val="00B2613D"/>
    <w:rsid w:val="00B31D5C"/>
    <w:rsid w:val="00B327CC"/>
    <w:rsid w:val="00B344A3"/>
    <w:rsid w:val="00B35137"/>
    <w:rsid w:val="00B44697"/>
    <w:rsid w:val="00B506C9"/>
    <w:rsid w:val="00B522B5"/>
    <w:rsid w:val="00B5265B"/>
    <w:rsid w:val="00B6246F"/>
    <w:rsid w:val="00B64421"/>
    <w:rsid w:val="00B657E9"/>
    <w:rsid w:val="00B65B36"/>
    <w:rsid w:val="00B65FB2"/>
    <w:rsid w:val="00B71BE8"/>
    <w:rsid w:val="00B73FB6"/>
    <w:rsid w:val="00B741E8"/>
    <w:rsid w:val="00B7574D"/>
    <w:rsid w:val="00B77856"/>
    <w:rsid w:val="00B844EF"/>
    <w:rsid w:val="00B84BBF"/>
    <w:rsid w:val="00B86FFC"/>
    <w:rsid w:val="00B969C3"/>
    <w:rsid w:val="00BA0F1B"/>
    <w:rsid w:val="00BA6835"/>
    <w:rsid w:val="00BA7581"/>
    <w:rsid w:val="00BB15DD"/>
    <w:rsid w:val="00BB1A97"/>
    <w:rsid w:val="00BB2534"/>
    <w:rsid w:val="00BB40DD"/>
    <w:rsid w:val="00BB49C3"/>
    <w:rsid w:val="00BC5627"/>
    <w:rsid w:val="00BC6F38"/>
    <w:rsid w:val="00BD054B"/>
    <w:rsid w:val="00BD0FE8"/>
    <w:rsid w:val="00BD1EB2"/>
    <w:rsid w:val="00BD2B05"/>
    <w:rsid w:val="00BD2E5D"/>
    <w:rsid w:val="00BD4BE3"/>
    <w:rsid w:val="00BD5779"/>
    <w:rsid w:val="00BD5C7A"/>
    <w:rsid w:val="00BD67A8"/>
    <w:rsid w:val="00BD78E4"/>
    <w:rsid w:val="00BE0961"/>
    <w:rsid w:val="00BE1589"/>
    <w:rsid w:val="00BE52AE"/>
    <w:rsid w:val="00BE645C"/>
    <w:rsid w:val="00BF1B2B"/>
    <w:rsid w:val="00BF1D12"/>
    <w:rsid w:val="00BF2EB0"/>
    <w:rsid w:val="00BF5B33"/>
    <w:rsid w:val="00C02858"/>
    <w:rsid w:val="00C04152"/>
    <w:rsid w:val="00C050ED"/>
    <w:rsid w:val="00C06830"/>
    <w:rsid w:val="00C073CE"/>
    <w:rsid w:val="00C164E4"/>
    <w:rsid w:val="00C16F41"/>
    <w:rsid w:val="00C17284"/>
    <w:rsid w:val="00C2063C"/>
    <w:rsid w:val="00C21B5E"/>
    <w:rsid w:val="00C24ACB"/>
    <w:rsid w:val="00C25BF1"/>
    <w:rsid w:val="00C27478"/>
    <w:rsid w:val="00C30C0E"/>
    <w:rsid w:val="00C35DFF"/>
    <w:rsid w:val="00C364F2"/>
    <w:rsid w:val="00C41565"/>
    <w:rsid w:val="00C41D74"/>
    <w:rsid w:val="00C42C10"/>
    <w:rsid w:val="00C431E9"/>
    <w:rsid w:val="00C4552B"/>
    <w:rsid w:val="00C5356C"/>
    <w:rsid w:val="00C53595"/>
    <w:rsid w:val="00C53E16"/>
    <w:rsid w:val="00C6109B"/>
    <w:rsid w:val="00C64EC3"/>
    <w:rsid w:val="00C6535F"/>
    <w:rsid w:val="00C65983"/>
    <w:rsid w:val="00C67B7A"/>
    <w:rsid w:val="00C67E99"/>
    <w:rsid w:val="00C7676F"/>
    <w:rsid w:val="00C769A5"/>
    <w:rsid w:val="00C76DD7"/>
    <w:rsid w:val="00C80D54"/>
    <w:rsid w:val="00C84162"/>
    <w:rsid w:val="00C8627B"/>
    <w:rsid w:val="00C87789"/>
    <w:rsid w:val="00C8797B"/>
    <w:rsid w:val="00C930B6"/>
    <w:rsid w:val="00C9709B"/>
    <w:rsid w:val="00CA09DC"/>
    <w:rsid w:val="00CA1557"/>
    <w:rsid w:val="00CA1874"/>
    <w:rsid w:val="00CA369D"/>
    <w:rsid w:val="00CA465D"/>
    <w:rsid w:val="00CA4A97"/>
    <w:rsid w:val="00CA7052"/>
    <w:rsid w:val="00CB1260"/>
    <w:rsid w:val="00CB7D77"/>
    <w:rsid w:val="00CC0CF0"/>
    <w:rsid w:val="00CC6624"/>
    <w:rsid w:val="00CC7A67"/>
    <w:rsid w:val="00CC7C19"/>
    <w:rsid w:val="00CD4752"/>
    <w:rsid w:val="00CD48DD"/>
    <w:rsid w:val="00CD5BFC"/>
    <w:rsid w:val="00CE4821"/>
    <w:rsid w:val="00CF0EEC"/>
    <w:rsid w:val="00CF2A3A"/>
    <w:rsid w:val="00D035E3"/>
    <w:rsid w:val="00D0518B"/>
    <w:rsid w:val="00D05381"/>
    <w:rsid w:val="00D063BA"/>
    <w:rsid w:val="00D112F9"/>
    <w:rsid w:val="00D11868"/>
    <w:rsid w:val="00D130A3"/>
    <w:rsid w:val="00D2283B"/>
    <w:rsid w:val="00D238FD"/>
    <w:rsid w:val="00D2720B"/>
    <w:rsid w:val="00D37C73"/>
    <w:rsid w:val="00D44106"/>
    <w:rsid w:val="00D470A8"/>
    <w:rsid w:val="00D51730"/>
    <w:rsid w:val="00D51996"/>
    <w:rsid w:val="00D52957"/>
    <w:rsid w:val="00D53397"/>
    <w:rsid w:val="00D549F2"/>
    <w:rsid w:val="00D61C6B"/>
    <w:rsid w:val="00D631AF"/>
    <w:rsid w:val="00D708CA"/>
    <w:rsid w:val="00D74BB7"/>
    <w:rsid w:val="00D76011"/>
    <w:rsid w:val="00D77E34"/>
    <w:rsid w:val="00D80256"/>
    <w:rsid w:val="00D8033A"/>
    <w:rsid w:val="00D8062D"/>
    <w:rsid w:val="00D83828"/>
    <w:rsid w:val="00D86FE2"/>
    <w:rsid w:val="00D927EA"/>
    <w:rsid w:val="00D94D12"/>
    <w:rsid w:val="00D950D4"/>
    <w:rsid w:val="00DA64E5"/>
    <w:rsid w:val="00DB0985"/>
    <w:rsid w:val="00DB4B69"/>
    <w:rsid w:val="00DB5B14"/>
    <w:rsid w:val="00DC0F7A"/>
    <w:rsid w:val="00DC1388"/>
    <w:rsid w:val="00DC3D73"/>
    <w:rsid w:val="00DC552C"/>
    <w:rsid w:val="00DD09CE"/>
    <w:rsid w:val="00DD2CC6"/>
    <w:rsid w:val="00DD5B7B"/>
    <w:rsid w:val="00DE0CE7"/>
    <w:rsid w:val="00DE38F4"/>
    <w:rsid w:val="00DF02A0"/>
    <w:rsid w:val="00DF2E91"/>
    <w:rsid w:val="00E0431F"/>
    <w:rsid w:val="00E160C1"/>
    <w:rsid w:val="00E217BB"/>
    <w:rsid w:val="00E26E20"/>
    <w:rsid w:val="00E307EC"/>
    <w:rsid w:val="00E3178E"/>
    <w:rsid w:val="00E33A71"/>
    <w:rsid w:val="00E35C90"/>
    <w:rsid w:val="00E430DB"/>
    <w:rsid w:val="00E44320"/>
    <w:rsid w:val="00E454E5"/>
    <w:rsid w:val="00E476FF"/>
    <w:rsid w:val="00E51670"/>
    <w:rsid w:val="00E52B3D"/>
    <w:rsid w:val="00E5616E"/>
    <w:rsid w:val="00E60199"/>
    <w:rsid w:val="00E96F73"/>
    <w:rsid w:val="00EA00AC"/>
    <w:rsid w:val="00EA3CC5"/>
    <w:rsid w:val="00EB1A43"/>
    <w:rsid w:val="00EB31B2"/>
    <w:rsid w:val="00EB4AEC"/>
    <w:rsid w:val="00EC1D63"/>
    <w:rsid w:val="00EC2951"/>
    <w:rsid w:val="00EC46D2"/>
    <w:rsid w:val="00ED0760"/>
    <w:rsid w:val="00EE38C1"/>
    <w:rsid w:val="00EF1ACF"/>
    <w:rsid w:val="00F000A2"/>
    <w:rsid w:val="00F02389"/>
    <w:rsid w:val="00F02E15"/>
    <w:rsid w:val="00F032D6"/>
    <w:rsid w:val="00F07DAF"/>
    <w:rsid w:val="00F17D92"/>
    <w:rsid w:val="00F20B06"/>
    <w:rsid w:val="00F211B3"/>
    <w:rsid w:val="00F229F5"/>
    <w:rsid w:val="00F22B80"/>
    <w:rsid w:val="00F22D6E"/>
    <w:rsid w:val="00F374A8"/>
    <w:rsid w:val="00F44F0E"/>
    <w:rsid w:val="00F506A3"/>
    <w:rsid w:val="00F506F3"/>
    <w:rsid w:val="00F50818"/>
    <w:rsid w:val="00F53A6E"/>
    <w:rsid w:val="00F54EB7"/>
    <w:rsid w:val="00F568B2"/>
    <w:rsid w:val="00F60AB3"/>
    <w:rsid w:val="00F7254A"/>
    <w:rsid w:val="00F73EC5"/>
    <w:rsid w:val="00F764A8"/>
    <w:rsid w:val="00F8062E"/>
    <w:rsid w:val="00F96E54"/>
    <w:rsid w:val="00F96F30"/>
    <w:rsid w:val="00FA2E4C"/>
    <w:rsid w:val="00FA31AF"/>
    <w:rsid w:val="00FB5061"/>
    <w:rsid w:val="00FC28F8"/>
    <w:rsid w:val="00FC4206"/>
    <w:rsid w:val="00FC733D"/>
    <w:rsid w:val="00FE0670"/>
    <w:rsid w:val="00FE1614"/>
    <w:rsid w:val="00FE3E4B"/>
    <w:rsid w:val="00FE51C4"/>
    <w:rsid w:val="00FE7D70"/>
    <w:rsid w:val="00FF1353"/>
    <w:rsid w:val="00FF1D46"/>
    <w:rsid w:val="00FF44A0"/>
    <w:rsid w:val="00FF5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BE643"/>
  <w15:docId w15:val="{78486340-8E6F-4681-B178-94202590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50D4"/>
    <w:rPr>
      <w:rFonts w:ascii="Arial" w:hAnsi="Arial" w:cs="Arial"/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rsid w:val="007E5C44"/>
    <w:pPr>
      <w:keepNext/>
      <w:jc w:val="center"/>
      <w:outlineLvl w:val="0"/>
    </w:pPr>
    <w:rPr>
      <w:b/>
      <w:bCs/>
      <w:sz w:val="32"/>
    </w:rPr>
  </w:style>
  <w:style w:type="paragraph" w:styleId="Titlu2">
    <w:name w:val="heading 2"/>
    <w:basedOn w:val="Normal"/>
    <w:next w:val="Normal"/>
    <w:qFormat/>
    <w:rsid w:val="007E5C44"/>
    <w:pPr>
      <w:keepNext/>
      <w:jc w:val="both"/>
      <w:outlineLvl w:val="1"/>
    </w:pPr>
    <w:rPr>
      <w:b/>
      <w:bCs/>
      <w:sz w:val="30"/>
    </w:rPr>
  </w:style>
  <w:style w:type="paragraph" w:styleId="Titlu3">
    <w:name w:val="heading 3"/>
    <w:basedOn w:val="Normal"/>
    <w:next w:val="Normal"/>
    <w:qFormat/>
    <w:rsid w:val="007E5C44"/>
    <w:pPr>
      <w:keepNext/>
      <w:jc w:val="both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rsid w:val="007E5C44"/>
    <w:pPr>
      <w:keepNext/>
      <w:outlineLvl w:val="3"/>
    </w:pPr>
    <w:rPr>
      <w:b/>
      <w:bCs/>
    </w:rPr>
  </w:style>
  <w:style w:type="paragraph" w:styleId="Titlu5">
    <w:name w:val="heading 5"/>
    <w:basedOn w:val="Normal"/>
    <w:next w:val="Normal"/>
    <w:qFormat/>
    <w:rsid w:val="007E5C44"/>
    <w:pPr>
      <w:keepNext/>
      <w:jc w:val="center"/>
      <w:outlineLvl w:val="4"/>
    </w:pPr>
    <w:rPr>
      <w:b/>
      <w:bCs/>
    </w:rPr>
  </w:style>
  <w:style w:type="paragraph" w:styleId="Titlu6">
    <w:name w:val="heading 6"/>
    <w:basedOn w:val="Normal"/>
    <w:next w:val="Normal"/>
    <w:qFormat/>
    <w:rsid w:val="007E5C44"/>
    <w:pPr>
      <w:keepNext/>
      <w:jc w:val="right"/>
      <w:outlineLvl w:val="5"/>
    </w:pPr>
    <w:rPr>
      <w:b/>
      <w:bCs/>
    </w:rPr>
  </w:style>
  <w:style w:type="paragraph" w:styleId="Titlu7">
    <w:name w:val="heading 7"/>
    <w:basedOn w:val="Normal"/>
    <w:next w:val="Normal"/>
    <w:qFormat/>
    <w:rsid w:val="007E5C44"/>
    <w:pPr>
      <w:keepNext/>
      <w:jc w:val="center"/>
      <w:outlineLvl w:val="6"/>
    </w:pPr>
    <w:rPr>
      <w:b/>
      <w:bCs/>
      <w:u w:val="single"/>
    </w:rPr>
  </w:style>
  <w:style w:type="paragraph" w:styleId="Titlu8">
    <w:name w:val="heading 8"/>
    <w:basedOn w:val="Normal"/>
    <w:next w:val="Normal"/>
    <w:qFormat/>
    <w:rsid w:val="007E5C44"/>
    <w:pPr>
      <w:keepNext/>
      <w:jc w:val="center"/>
      <w:outlineLvl w:val="7"/>
    </w:pPr>
    <w:rPr>
      <w:sz w:val="40"/>
    </w:rPr>
  </w:style>
  <w:style w:type="paragraph" w:styleId="Titlu9">
    <w:name w:val="heading 9"/>
    <w:basedOn w:val="Normal"/>
    <w:next w:val="Normal"/>
    <w:qFormat/>
    <w:rsid w:val="007E5C44"/>
    <w:pPr>
      <w:keepNext/>
      <w:jc w:val="center"/>
      <w:outlineLvl w:val="8"/>
    </w:pPr>
    <w:rPr>
      <w:b/>
      <w:bCs/>
      <w:sz w:val="4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7E5C44"/>
    <w:pPr>
      <w:jc w:val="center"/>
    </w:pPr>
    <w:rPr>
      <w:b/>
      <w:bCs/>
      <w:sz w:val="28"/>
    </w:rPr>
  </w:style>
  <w:style w:type="paragraph" w:styleId="Textbloc">
    <w:name w:val="Block Text"/>
    <w:basedOn w:val="Normal"/>
    <w:rsid w:val="007E5C44"/>
    <w:pPr>
      <w:ind w:left="720" w:right="576"/>
      <w:jc w:val="both"/>
    </w:pPr>
    <w:rPr>
      <w:b/>
      <w:bCs/>
      <w:sz w:val="30"/>
    </w:rPr>
  </w:style>
  <w:style w:type="paragraph" w:styleId="Corptext">
    <w:name w:val="Body Text"/>
    <w:basedOn w:val="Normal"/>
    <w:rsid w:val="007E5C44"/>
    <w:pPr>
      <w:jc w:val="center"/>
    </w:pPr>
    <w:rPr>
      <w:sz w:val="28"/>
    </w:rPr>
  </w:style>
  <w:style w:type="paragraph" w:styleId="Indentcorptext">
    <w:name w:val="Body Text Indent"/>
    <w:basedOn w:val="Normal"/>
    <w:rsid w:val="007E5C44"/>
    <w:pPr>
      <w:ind w:firstLine="708"/>
      <w:jc w:val="both"/>
    </w:pPr>
    <w:rPr>
      <w:sz w:val="28"/>
    </w:rPr>
  </w:style>
  <w:style w:type="character" w:styleId="Hyperlink">
    <w:name w:val="Hyperlink"/>
    <w:rsid w:val="007E5C44"/>
    <w:rPr>
      <w:color w:val="0000FF"/>
      <w:u w:val="single"/>
    </w:rPr>
  </w:style>
  <w:style w:type="character" w:styleId="HyperlinkParcurs">
    <w:name w:val="FollowedHyperlink"/>
    <w:rsid w:val="007E5C44"/>
    <w:rPr>
      <w:color w:val="800080"/>
      <w:u w:val="single"/>
    </w:rPr>
  </w:style>
  <w:style w:type="paragraph" w:styleId="Indentcorptext2">
    <w:name w:val="Body Text Indent 2"/>
    <w:basedOn w:val="Normal"/>
    <w:rsid w:val="007E5C44"/>
    <w:pPr>
      <w:ind w:firstLine="720"/>
      <w:jc w:val="both"/>
    </w:pPr>
    <w:rPr>
      <w:b/>
      <w:bCs/>
    </w:rPr>
  </w:style>
  <w:style w:type="paragraph" w:styleId="Corptext2">
    <w:name w:val="Body Text 2"/>
    <w:basedOn w:val="Normal"/>
    <w:rsid w:val="007E5C44"/>
    <w:pPr>
      <w:jc w:val="both"/>
    </w:pPr>
    <w:rPr>
      <w:b/>
      <w:bCs/>
    </w:rPr>
  </w:style>
  <w:style w:type="paragraph" w:styleId="Corptext3">
    <w:name w:val="Body Text 3"/>
    <w:basedOn w:val="Normal"/>
    <w:rsid w:val="007E5C44"/>
    <w:pPr>
      <w:jc w:val="center"/>
    </w:pPr>
    <w:rPr>
      <w:b/>
      <w:bCs/>
    </w:rPr>
  </w:style>
  <w:style w:type="paragraph" w:styleId="Antet">
    <w:name w:val="header"/>
    <w:basedOn w:val="Normal"/>
    <w:rsid w:val="007E5C44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rsid w:val="007E5C44"/>
    <w:pPr>
      <w:tabs>
        <w:tab w:val="center" w:pos="4536"/>
        <w:tab w:val="right" w:pos="9072"/>
      </w:tabs>
    </w:pPr>
  </w:style>
  <w:style w:type="character" w:styleId="Numrdepagin">
    <w:name w:val="page number"/>
    <w:basedOn w:val="Fontdeparagrafimplicit"/>
    <w:rsid w:val="00EB1A43"/>
  </w:style>
  <w:style w:type="paragraph" w:styleId="TextnBalon">
    <w:name w:val="Balloon Text"/>
    <w:basedOn w:val="Normal"/>
    <w:semiHidden/>
    <w:rsid w:val="000C3C9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AB4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harCharCharCharCharCharChar">
    <w:name w:val="Caracter Caracter Char Char Char Char Char Char Char"/>
    <w:basedOn w:val="Normal"/>
    <w:rsid w:val="00C41565"/>
    <w:rPr>
      <w:lang w:val="pl-PL" w:eastAsia="pl-PL"/>
    </w:rPr>
  </w:style>
  <w:style w:type="paragraph" w:customStyle="1" w:styleId="PreformattedText">
    <w:name w:val="Preformatted Text"/>
    <w:basedOn w:val="Normal"/>
    <w:rsid w:val="00C41565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customStyle="1" w:styleId="CharChar6CaracterCaracter">
    <w:name w:val="Char Char6 Caracter Caracter"/>
    <w:basedOn w:val="Normal"/>
    <w:rsid w:val="00C87789"/>
    <w:rPr>
      <w:lang w:val="pl-PL" w:eastAsia="pl-PL"/>
    </w:rPr>
  </w:style>
  <w:style w:type="character" w:styleId="Robust">
    <w:name w:val="Strong"/>
    <w:qFormat/>
    <w:rsid w:val="00F22D6E"/>
    <w:rPr>
      <w:b/>
      <w:bCs/>
    </w:rPr>
  </w:style>
  <w:style w:type="character" w:customStyle="1" w:styleId="AlexandruRuff">
    <w:name w:val="Alexandru Ruff"/>
    <w:semiHidden/>
    <w:rsid w:val="00DD5B7B"/>
    <w:rPr>
      <w:rFonts w:ascii="Arial" w:hAnsi="Arial" w:cs="Arial"/>
      <w:color w:val="auto"/>
      <w:sz w:val="20"/>
      <w:szCs w:val="20"/>
    </w:rPr>
  </w:style>
  <w:style w:type="paragraph" w:styleId="List">
    <w:name w:val="List"/>
    <w:basedOn w:val="Normal"/>
    <w:rsid w:val="00720FC7"/>
    <w:pPr>
      <w:suppressAutoHyphens/>
      <w:spacing w:after="120"/>
    </w:pPr>
    <w:rPr>
      <w:rFonts w:ascii="Times New Roman" w:hAnsi="Times New Roman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E_3\Desktop\Antet%20Alexand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Alexandria.dot</Template>
  <TotalTime>30</TotalTime>
  <Pages>1</Pages>
  <Words>281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ALEXANDRIA</Company>
  <LinksUpToDate>false</LinksUpToDate>
  <CharactersWithSpaces>1909</CharactersWithSpaces>
  <SharedDoc>false</SharedDoc>
  <HLinks>
    <vt:vector size="12" baseType="variant">
      <vt:variant>
        <vt:i4>131147</vt:i4>
      </vt:variant>
      <vt:variant>
        <vt:i4>3</vt:i4>
      </vt:variant>
      <vt:variant>
        <vt:i4>0</vt:i4>
      </vt:variant>
      <vt:variant>
        <vt:i4>5</vt:i4>
      </vt:variant>
      <vt:variant>
        <vt:lpwstr>http://www.alexandria.ro/</vt:lpwstr>
      </vt:variant>
      <vt:variant>
        <vt:lpwstr/>
      </vt:variant>
      <vt:variant>
        <vt:i4>2359303</vt:i4>
      </vt:variant>
      <vt:variant>
        <vt:i4>0</vt:i4>
      </vt:variant>
      <vt:variant>
        <vt:i4>0</vt:i4>
      </vt:variant>
      <vt:variant>
        <vt:i4>5</vt:i4>
      </vt:variant>
      <vt:variant>
        <vt:lpwstr>mailto:primalex@alexandria.ro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UE_3</dc:creator>
  <cp:lastModifiedBy>Ionel-Razvan FLOREA</cp:lastModifiedBy>
  <cp:revision>18</cp:revision>
  <cp:lastPrinted>2024-09-19T11:52:00Z</cp:lastPrinted>
  <dcterms:created xsi:type="dcterms:W3CDTF">2020-07-22T06:15:00Z</dcterms:created>
  <dcterms:modified xsi:type="dcterms:W3CDTF">2024-10-15T08:13:00Z</dcterms:modified>
</cp:coreProperties>
</file>