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2ABDF" w14:textId="09DDEFEA" w:rsidR="00071F31" w:rsidRPr="00EF3FF7" w:rsidRDefault="00124620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bookmarkStart w:id="0" w:name="_Hlk501009569"/>
      <w:bookmarkStart w:id="1" w:name="_Hlk534365523"/>
      <w:r w:rsidRPr="00EF3FF7">
        <w:rPr>
          <w:rFonts w:ascii="Times New Roman" w:hAnsi="Times New Roman" w:cs="Times New Roman"/>
          <w:lang w:val="it-IT"/>
        </w:rPr>
        <w:t>Nr. ………/………………</w:t>
      </w:r>
      <w:r w:rsidR="00FB10EA" w:rsidRPr="00EF3FF7">
        <w:rPr>
          <w:rFonts w:ascii="Times New Roman" w:hAnsi="Times New Roman" w:cs="Times New Roman"/>
          <w:lang w:val="it-IT"/>
        </w:rPr>
        <w:t xml:space="preserve">                                      ANEXA NR.</w:t>
      </w:r>
      <w:r w:rsidR="00EF3FF7">
        <w:rPr>
          <w:rFonts w:ascii="Times New Roman" w:hAnsi="Times New Roman" w:cs="Times New Roman"/>
          <w:lang w:val="it-IT"/>
        </w:rPr>
        <w:t xml:space="preserve"> </w:t>
      </w:r>
      <w:r w:rsidR="00FB10EA" w:rsidRPr="00EF3FF7">
        <w:rPr>
          <w:rFonts w:ascii="Times New Roman" w:hAnsi="Times New Roman" w:cs="Times New Roman"/>
          <w:lang w:val="it-IT"/>
        </w:rPr>
        <w:t xml:space="preserve">2 LA </w:t>
      </w:r>
      <w:r w:rsidR="00BB4050" w:rsidRPr="00EF3FF7">
        <w:rPr>
          <w:rFonts w:ascii="Times New Roman" w:hAnsi="Times New Roman" w:cs="Times New Roman"/>
          <w:lang w:val="it-IT"/>
        </w:rPr>
        <w:t>HCL Nr.32/30.09.2024</w:t>
      </w:r>
    </w:p>
    <w:p w14:paraId="10389695" w14:textId="77777777" w:rsidR="00071F31" w:rsidRPr="00EF3FF7" w:rsidRDefault="00071F31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65F57C50" w14:textId="77777777" w:rsidR="00DD09CE" w:rsidRPr="00EF3FF7" w:rsidRDefault="00DD09C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bookmarkEnd w:id="0"/>
    <w:bookmarkEnd w:id="1"/>
    <w:p w14:paraId="2898112E" w14:textId="3432CBA3" w:rsidR="00F8062E" w:rsidRPr="00EF3FF7" w:rsidRDefault="002606B2" w:rsidP="00D8364A">
      <w:pPr>
        <w:spacing w:line="259" w:lineRule="auto"/>
        <w:jc w:val="center"/>
        <w:rPr>
          <w:rFonts w:ascii="Times New Roman" w:hAnsi="Times New Roman" w:cs="Times New Roman"/>
          <w:b/>
          <w:u w:val="single"/>
          <w:lang w:val="it-IT"/>
        </w:rPr>
      </w:pPr>
      <w:r w:rsidRPr="00EF3FF7">
        <w:rPr>
          <w:rFonts w:ascii="Times New Roman" w:hAnsi="Times New Roman" w:cs="Times New Roman"/>
          <w:b/>
          <w:u w:val="single"/>
          <w:lang w:val="it-IT"/>
        </w:rPr>
        <w:t xml:space="preserve">CERERE DE ANULARE A </w:t>
      </w:r>
      <w:r w:rsidR="00BC1C55" w:rsidRPr="00EF3FF7">
        <w:rPr>
          <w:rFonts w:ascii="Times New Roman" w:hAnsi="Times New Roman" w:cs="Times New Roman"/>
          <w:b/>
          <w:u w:val="single"/>
          <w:lang w:val="it-IT"/>
        </w:rPr>
        <w:t>ACCESORII</w:t>
      </w:r>
      <w:r w:rsidR="00832BEB" w:rsidRPr="00EF3FF7">
        <w:rPr>
          <w:rFonts w:ascii="Times New Roman" w:hAnsi="Times New Roman" w:cs="Times New Roman"/>
          <w:b/>
          <w:u w:val="single"/>
          <w:lang w:val="it-IT"/>
        </w:rPr>
        <w:t>LOR</w:t>
      </w:r>
    </w:p>
    <w:p w14:paraId="6CD7D12C" w14:textId="77777777" w:rsidR="00BC1C55" w:rsidRPr="00EF3FF7" w:rsidRDefault="00BC1C55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2E807F6B" w14:textId="77777777" w:rsidR="00BC1C55" w:rsidRPr="00EF3FF7" w:rsidRDefault="00BC1C55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5E7BB8B5" w14:textId="77777777" w:rsidR="00D8364A" w:rsidRPr="006A0631" w:rsidRDefault="00D8364A" w:rsidP="00D8364A">
      <w:pPr>
        <w:spacing w:line="259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 xml:space="preserve">Subsemnatul </w:t>
      </w:r>
      <w:r>
        <w:rPr>
          <w:rFonts w:ascii="Aptos" w:hAnsi="Aptos" w:cs="Times New Roman"/>
          <w:lang w:val="it-IT"/>
        </w:rPr>
        <w:t>☐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 xml:space="preserve">Contribuabilul PF / </w:t>
      </w:r>
      <w:r>
        <w:rPr>
          <w:rFonts w:ascii="Aptos" w:hAnsi="Aptos" w:cs="Times New Roman"/>
          <w:lang w:val="it-IT"/>
        </w:rPr>
        <w:t>☐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împuternicit (PJ)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………………………………,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legitimat prin B.I./C.I./A.I. seri</w:t>
      </w:r>
      <w:r>
        <w:rPr>
          <w:rFonts w:ascii="Times New Roman" w:hAnsi="Times New Roman" w:cs="Times New Roman"/>
          <w:lang w:val="it-IT"/>
        </w:rPr>
        <w:t>a</w:t>
      </w:r>
      <w:r w:rsidRPr="006A0631">
        <w:rPr>
          <w:rFonts w:ascii="Times New Roman" w:hAnsi="Times New Roman" w:cs="Times New Roman"/>
          <w:lang w:val="it-IT"/>
        </w:rPr>
        <w:t xml:space="preserve"> …, nr. ……………, CNP  ………………………., județ</w:t>
      </w:r>
      <w:r>
        <w:rPr>
          <w:rFonts w:ascii="Times New Roman" w:hAnsi="Times New Roman" w:cs="Times New Roman"/>
          <w:lang w:val="it-IT"/>
        </w:rPr>
        <w:t>ul/ sectorul</w:t>
      </w:r>
      <w:r w:rsidRPr="006A0631">
        <w:rPr>
          <w:rFonts w:ascii="Times New Roman" w:hAnsi="Times New Roman" w:cs="Times New Roman"/>
          <w:lang w:val="it-IT"/>
        </w:rPr>
        <w:t xml:space="preserve"> ……...........</w:t>
      </w:r>
      <w:r>
        <w:rPr>
          <w:rFonts w:ascii="Times New Roman" w:hAnsi="Times New Roman" w:cs="Times New Roman"/>
          <w:lang w:val="it-IT"/>
        </w:rPr>
        <w:t>.</w:t>
      </w:r>
      <w:r w:rsidRPr="006A0631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loc. …………………., cod postal  ……………, str. …………………………, nr. ………, bloc ……, scara ….., etaj ……, ap ……., tel ……………..</w:t>
      </w:r>
      <w:r>
        <w:rPr>
          <w:rFonts w:ascii="Times New Roman" w:hAnsi="Times New Roman" w:cs="Times New Roman"/>
          <w:lang w:val="it-IT"/>
        </w:rPr>
        <w:t>.</w:t>
      </w:r>
      <w:r w:rsidRPr="006A0631">
        <w:rPr>
          <w:rFonts w:ascii="Times New Roman" w:hAnsi="Times New Roman" w:cs="Times New Roman"/>
          <w:lang w:val="it-IT"/>
        </w:rPr>
        <w:t>, fax ……………., adresa de  e-mail …….……………………</w:t>
      </w:r>
      <w:r>
        <w:rPr>
          <w:rFonts w:ascii="Times New Roman" w:hAnsi="Times New Roman" w:cs="Times New Roman"/>
          <w:lang w:val="it-IT"/>
        </w:rPr>
        <w:t>................</w:t>
      </w:r>
      <w:r w:rsidRPr="006A0631">
        <w:rPr>
          <w:rFonts w:ascii="Times New Roman" w:hAnsi="Times New Roman" w:cs="Times New Roman"/>
          <w:lang w:val="it-IT"/>
        </w:rPr>
        <w:t>…….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4B69DB42" w14:textId="77777777" w:rsidR="00D8364A" w:rsidRPr="006A0631" w:rsidRDefault="00D8364A" w:rsidP="00D8364A">
      <w:pPr>
        <w:spacing w:line="259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Contribuabilul (PJ)  ……………………………….., Codul de identificare fiscală ………….</w:t>
      </w:r>
      <w:r>
        <w:rPr>
          <w:rFonts w:ascii="Times New Roman" w:hAnsi="Times New Roman" w:cs="Times New Roman"/>
          <w:lang w:val="it-IT"/>
        </w:rPr>
        <w:t>...................</w:t>
      </w:r>
      <w:r w:rsidRPr="006A0631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</w:t>
      </w:r>
      <w:r w:rsidRPr="00007070">
        <w:rPr>
          <w:rFonts w:ascii="Times New Roman" w:hAnsi="Times New Roman" w:cs="Times New Roman"/>
          <w:lang w:val="it-IT"/>
        </w:rPr>
        <w:t>județul/ se</w:t>
      </w:r>
      <w:r>
        <w:rPr>
          <w:rFonts w:ascii="Times New Roman" w:hAnsi="Times New Roman" w:cs="Times New Roman"/>
          <w:lang w:val="it-IT"/>
        </w:rPr>
        <w:t>ctorul</w:t>
      </w:r>
      <w:r w:rsidRPr="00007070">
        <w:rPr>
          <w:rFonts w:ascii="Times New Roman" w:hAnsi="Times New Roman" w:cs="Times New Roman"/>
          <w:lang w:val="it-IT"/>
        </w:rPr>
        <w:t xml:space="preserve"> ………………., loc. …………………, cod postal ………………, str. ………. </w:t>
      </w:r>
      <w:r w:rsidRPr="006A0631">
        <w:rPr>
          <w:rFonts w:ascii="Times New Roman" w:hAnsi="Times New Roman" w:cs="Times New Roman"/>
          <w:lang w:val="it-IT"/>
        </w:rPr>
        <w:t>…………….., nr. ….., bloc ……, scara ……., etaj ….., ap ……., tel. ……………………….., fax …..…………….., adresa de e- mail …………………………, înregistrat la Registrul comerțului ……….……………..., la nr. ………………., cont IBAN ………………………………………………………,</w:t>
      </w:r>
      <w:r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deschis la ……………………………</w:t>
      </w:r>
    </w:p>
    <w:p w14:paraId="19805EAC" w14:textId="68ABE4C9" w:rsidR="002606B2" w:rsidRPr="00EF3FF7" w:rsidRDefault="00897EEF" w:rsidP="00D8364A">
      <w:pPr>
        <w:autoSpaceDE w:val="0"/>
        <w:autoSpaceDN w:val="0"/>
        <w:adjustRightInd w:val="0"/>
        <w:spacing w:line="259" w:lineRule="auto"/>
        <w:ind w:firstLine="708"/>
        <w:jc w:val="both"/>
        <w:rPr>
          <w:rFonts w:ascii="Times New Roman" w:hAnsi="Times New Roman" w:cs="Times New Roman"/>
          <w:i/>
          <w:lang w:val="it-IT"/>
        </w:rPr>
      </w:pPr>
      <w:r w:rsidRPr="00EF3FF7">
        <w:rPr>
          <w:rFonts w:ascii="Times New Roman" w:hAnsi="Times New Roman" w:cs="Times New Roman"/>
          <w:lang w:val="it-IT"/>
        </w:rPr>
        <w:t>În conformitate cu prevederile art.II-IX din O.U.G. nr. 107/2024 pentru reglementarea unor măsuri fiscal-bugetare în domeniul gestionării creanţelor bugetare şi a deficitului bugetar pentru bugetul general consolidat al României în anul 2024, precum şi pentru modificarea şi completarea unor acte normative, și a H.C.L. nr</w:t>
      </w:r>
      <w:r w:rsidR="006B6DB2" w:rsidRPr="00EF3FF7">
        <w:rPr>
          <w:rFonts w:ascii="Times New Roman" w:hAnsi="Times New Roman" w:cs="Times New Roman"/>
          <w:lang w:val="it-IT"/>
        </w:rPr>
        <w:t>.32</w:t>
      </w:r>
      <w:r w:rsidRPr="00EF3FF7">
        <w:rPr>
          <w:rFonts w:ascii="Times New Roman" w:hAnsi="Times New Roman" w:cs="Times New Roman"/>
          <w:lang w:val="it-IT"/>
        </w:rPr>
        <w:t>/</w:t>
      </w:r>
      <w:r w:rsidR="00CA5E93" w:rsidRPr="00EF3FF7">
        <w:rPr>
          <w:rFonts w:ascii="Times New Roman" w:hAnsi="Times New Roman" w:cs="Times New Roman"/>
          <w:lang w:val="it-IT"/>
        </w:rPr>
        <w:t>30</w:t>
      </w:r>
      <w:r w:rsidRPr="00EF3FF7">
        <w:rPr>
          <w:rFonts w:ascii="Times New Roman" w:hAnsi="Times New Roman" w:cs="Times New Roman"/>
          <w:lang w:val="it-IT"/>
        </w:rPr>
        <w:t>.09.2024,</w:t>
      </w:r>
      <w:r w:rsidR="008A01F1" w:rsidRPr="00EF3FF7">
        <w:rPr>
          <w:rFonts w:ascii="Times New Roman" w:hAnsi="Times New Roman" w:cs="Times New Roman"/>
          <w:lang w:val="it-IT"/>
        </w:rPr>
        <w:t xml:space="preserve"> în vederea anulării unor obligaț</w:t>
      </w:r>
      <w:r w:rsidR="002606B2" w:rsidRPr="00EF3FF7">
        <w:rPr>
          <w:rFonts w:ascii="Times New Roman" w:hAnsi="Times New Roman" w:cs="Times New Roman"/>
          <w:lang w:val="it-IT"/>
        </w:rPr>
        <w:t>ii fiscale accesorii administrate de catre compartimentele de specialit</w:t>
      </w:r>
      <w:r w:rsidR="008A01F1" w:rsidRPr="00EF3FF7">
        <w:rPr>
          <w:rFonts w:ascii="Times New Roman" w:hAnsi="Times New Roman" w:cs="Times New Roman"/>
          <w:lang w:val="it-IT"/>
        </w:rPr>
        <w:t>ate ale autorităților administraț</w:t>
      </w:r>
      <w:r w:rsidR="002606B2" w:rsidRPr="00EF3FF7">
        <w:rPr>
          <w:rFonts w:ascii="Times New Roman" w:hAnsi="Times New Roman" w:cs="Times New Roman"/>
          <w:lang w:val="it-IT"/>
        </w:rPr>
        <w:t>iei publice locale</w:t>
      </w:r>
      <w:r w:rsidR="008A01F1" w:rsidRPr="00EF3FF7">
        <w:rPr>
          <w:rFonts w:ascii="Times New Roman" w:hAnsi="Times New Roman" w:cs="Times New Roman"/>
          <w:i/>
          <w:lang w:val="it-IT"/>
        </w:rPr>
        <w:t xml:space="preserve">, solicit acordarea facilității </w:t>
      </w:r>
      <w:r w:rsidRPr="00EF3FF7">
        <w:rPr>
          <w:rFonts w:ascii="Times New Roman" w:hAnsi="Times New Roman" w:cs="Times New Roman"/>
          <w:i/>
          <w:lang w:val="it-IT"/>
        </w:rPr>
        <w:t>fiscale.</w:t>
      </w:r>
    </w:p>
    <w:p w14:paraId="6CBCBDEE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1FCF3E50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6C96376F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59D99C40" w14:textId="77777777" w:rsidR="00487BAF" w:rsidRPr="00EF3FF7" w:rsidRDefault="00487BAF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C4C3811" w14:textId="77777777" w:rsidR="00487BAF" w:rsidRPr="00EF3FF7" w:rsidRDefault="00487BAF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630F9E78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EF3FF7">
        <w:rPr>
          <w:rFonts w:ascii="Times New Roman" w:hAnsi="Times New Roman" w:cs="Times New Roman"/>
          <w:lang w:val="it-IT"/>
        </w:rPr>
        <w:t>Reprezentant,</w:t>
      </w:r>
    </w:p>
    <w:p w14:paraId="693F4792" w14:textId="77777777" w:rsidR="00F8062E" w:rsidRPr="00EF3FF7" w:rsidRDefault="004A7D72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EF3FF7">
        <w:rPr>
          <w:rFonts w:ascii="Times New Roman" w:hAnsi="Times New Roman" w:cs="Times New Roman"/>
          <w:lang w:val="it-IT"/>
        </w:rPr>
        <w:t>Numele ș</w:t>
      </w:r>
      <w:r w:rsidR="00F8062E" w:rsidRPr="00EF3FF7">
        <w:rPr>
          <w:rFonts w:ascii="Times New Roman" w:hAnsi="Times New Roman" w:cs="Times New Roman"/>
          <w:lang w:val="it-IT"/>
        </w:rPr>
        <w:t>i prenumele………………………..</w:t>
      </w:r>
    </w:p>
    <w:p w14:paraId="3BA98E0C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EF3FF7">
        <w:rPr>
          <w:rFonts w:ascii="Times New Roman" w:hAnsi="Times New Roman" w:cs="Times New Roman"/>
          <w:lang w:val="it-IT"/>
        </w:rPr>
        <w:t>Calitatea ……………………………………</w:t>
      </w:r>
    </w:p>
    <w:p w14:paraId="72BB2C50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EF3FF7">
        <w:rPr>
          <w:rFonts w:ascii="Times New Roman" w:hAnsi="Times New Roman" w:cs="Times New Roman"/>
          <w:lang w:val="it-IT"/>
        </w:rPr>
        <w:t>Semn</w:t>
      </w:r>
      <w:r w:rsidR="000D16CC" w:rsidRPr="00EF3FF7">
        <w:rPr>
          <w:rFonts w:ascii="Times New Roman" w:hAnsi="Times New Roman" w:cs="Times New Roman"/>
          <w:lang w:val="it-IT"/>
        </w:rPr>
        <w:t>ă</w:t>
      </w:r>
      <w:r w:rsidRPr="00EF3FF7">
        <w:rPr>
          <w:rFonts w:ascii="Times New Roman" w:hAnsi="Times New Roman" w:cs="Times New Roman"/>
          <w:lang w:val="it-IT"/>
        </w:rPr>
        <w:t>tura ………………………………….</w:t>
      </w:r>
    </w:p>
    <w:p w14:paraId="119FDD9F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3D05C73F" w14:textId="77777777" w:rsidR="00F8062E" w:rsidRPr="00EF3FF7" w:rsidRDefault="00F8062E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21B9955A" w14:textId="77777777" w:rsidR="00BC1C55" w:rsidRPr="00EF3FF7" w:rsidRDefault="00BC1C55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67A372E3" w14:textId="77777777" w:rsidR="00BC1C55" w:rsidRDefault="00BC1C55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5BD1A455" w14:textId="77777777" w:rsidR="00F63336" w:rsidRDefault="00F63336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7AE9B50E" w14:textId="77777777" w:rsidR="00F63336" w:rsidRDefault="00F63336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41761C91" w14:textId="77777777" w:rsidR="00F63336" w:rsidRDefault="00F63336" w:rsidP="00D8364A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1AF75CC" w14:textId="77777777" w:rsidR="00F63336" w:rsidRDefault="00F63336" w:rsidP="00F63336">
      <w:pPr>
        <w:tabs>
          <w:tab w:val="left" w:pos="500"/>
        </w:tabs>
        <w:spacing w:line="259" w:lineRule="auto"/>
        <w:jc w:val="both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Comuna Brânceni este operator de date cu caracter personal și efectuează prelucrări legale în vederea îndeplinirii obligațiilor legale ce îi revin, conform prevederilor art. 6, lit. c din Regulamentul European 679/2016. </w:t>
      </w:r>
    </w:p>
    <w:p w14:paraId="4346B640" w14:textId="77777777" w:rsidR="00F63336" w:rsidRPr="002930F4" w:rsidRDefault="00F63336" w:rsidP="00F63336">
      <w:pPr>
        <w:tabs>
          <w:tab w:val="left" w:pos="500"/>
        </w:tabs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Comunicările răspunsurilor sau a actelor oficiale prin intermediul mijloacelor electronice reprezintă o prioritate și trebuie interpretate ca modalitate oficială de comunicare.</w:t>
      </w:r>
    </w:p>
    <w:sectPr w:rsidR="00F63336" w:rsidRPr="002930F4" w:rsidSect="005A2112">
      <w:headerReference w:type="default" r:id="rId7"/>
      <w:footerReference w:type="even" r:id="rId8"/>
      <w:pgSz w:w="11907" w:h="16840" w:code="9"/>
      <w:pgMar w:top="1418" w:right="1418" w:bottom="1418" w:left="1418" w:header="278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9797D" w14:textId="77777777" w:rsidR="008402BD" w:rsidRDefault="008402BD">
      <w:r>
        <w:separator/>
      </w:r>
    </w:p>
  </w:endnote>
  <w:endnote w:type="continuationSeparator" w:id="0">
    <w:p w14:paraId="547B87B4" w14:textId="77777777" w:rsidR="008402BD" w:rsidRDefault="0084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97443" w14:textId="77777777" w:rsidR="00EB1A43" w:rsidRDefault="00FB671B" w:rsidP="00507D4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EB1A43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0DE1D15" w14:textId="77777777" w:rsidR="00EB1A43" w:rsidRDefault="00EB1A43" w:rsidP="00EB1A43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545EC" w14:textId="77777777" w:rsidR="008402BD" w:rsidRDefault="008402BD">
      <w:r>
        <w:separator/>
      </w:r>
    </w:p>
  </w:footnote>
  <w:footnote w:type="continuationSeparator" w:id="0">
    <w:p w14:paraId="63E781B8" w14:textId="77777777" w:rsidR="008402BD" w:rsidRDefault="00840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4B0A9" w14:textId="77777777" w:rsidR="00CA5E93" w:rsidRDefault="00CA5E93" w:rsidP="00CA5E93">
    <w:pPr>
      <w:jc w:val="center"/>
      <w:rPr>
        <w:rFonts w:ascii="Garamond" w:hAnsi="Garamond"/>
        <w:b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6CFD5AF" wp14:editId="4E4588DE">
          <wp:simplePos x="0" y="0"/>
          <wp:positionH relativeFrom="column">
            <wp:posOffset>2209800</wp:posOffset>
          </wp:positionH>
          <wp:positionV relativeFrom="paragraph">
            <wp:posOffset>3810</wp:posOffset>
          </wp:positionV>
          <wp:extent cx="1485900" cy="114300"/>
          <wp:effectExtent l="19050" t="0" r="0" b="0"/>
          <wp:wrapNone/>
          <wp:docPr id="1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85A4253" w14:textId="6C2F05F7" w:rsidR="00CA5E93" w:rsidRDefault="00CA5E93" w:rsidP="00CA5E93">
    <w:pPr>
      <w:jc w:val="center"/>
      <w:rPr>
        <w:rFonts w:ascii="Garamond" w:hAnsi="Garamond"/>
        <w:b/>
        <w:sz w:val="20"/>
        <w:szCs w:val="20"/>
      </w:rPr>
    </w:pPr>
    <w:r>
      <w:rPr>
        <w:rFonts w:ascii="Garamond" w:hAnsi="Garamond"/>
        <w:b/>
        <w:sz w:val="20"/>
        <w:szCs w:val="20"/>
      </w:rPr>
      <w:t>PRIM</w:t>
    </w:r>
    <w:r w:rsidR="005A2112">
      <w:rPr>
        <w:rFonts w:ascii="Garamond" w:hAnsi="Garamond"/>
        <w:b/>
        <w:sz w:val="20"/>
        <w:szCs w:val="20"/>
      </w:rPr>
      <w:t>Ă</w:t>
    </w:r>
    <w:r>
      <w:rPr>
        <w:rFonts w:ascii="Garamond" w:hAnsi="Garamond"/>
        <w:b/>
        <w:sz w:val="20"/>
        <w:szCs w:val="20"/>
      </w:rPr>
      <w:t>RIA</w:t>
    </w:r>
    <w:r w:rsidR="005A2112">
      <w:rPr>
        <w:rFonts w:ascii="Garamond" w:hAnsi="Garamond"/>
        <w:b/>
        <w:sz w:val="20"/>
        <w:szCs w:val="20"/>
      </w:rPr>
      <w:t xml:space="preserve"> COMUNEI BRÂNCENI</w:t>
    </w:r>
  </w:p>
  <w:p w14:paraId="5A15935D" w14:textId="77777777" w:rsidR="005A2112" w:rsidRDefault="005A2112" w:rsidP="00CA5E93">
    <w:pPr>
      <w:jc w:val="center"/>
      <w:rPr>
        <w:rFonts w:ascii="Garamond" w:hAnsi="Garamond"/>
        <w:b/>
        <w:sz w:val="20"/>
        <w:szCs w:val="20"/>
      </w:rPr>
    </w:pPr>
  </w:p>
  <w:p w14:paraId="29AF3874" w14:textId="02513C7E" w:rsidR="00CA5E93" w:rsidRDefault="00CA5E93" w:rsidP="00CA5E93">
    <w:pPr>
      <w:jc w:val="center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>Str. Principal</w:t>
    </w:r>
    <w:r w:rsidR="005A2112">
      <w:rPr>
        <w:rFonts w:ascii="Garamond" w:hAnsi="Garamond"/>
        <w:bCs/>
        <w:sz w:val="20"/>
        <w:szCs w:val="20"/>
      </w:rPr>
      <w:t>ă</w:t>
    </w:r>
    <w:r>
      <w:rPr>
        <w:rFonts w:ascii="Garamond" w:hAnsi="Garamond"/>
        <w:bCs/>
        <w:sz w:val="20"/>
        <w:szCs w:val="20"/>
      </w:rPr>
      <w:t xml:space="preserve">, </w:t>
    </w:r>
    <w:r w:rsidR="005A2112">
      <w:rPr>
        <w:rFonts w:ascii="Garamond" w:hAnsi="Garamond"/>
        <w:bCs/>
        <w:sz w:val="20"/>
        <w:szCs w:val="20"/>
      </w:rPr>
      <w:t>n</w:t>
    </w:r>
    <w:r>
      <w:rPr>
        <w:rFonts w:ascii="Garamond" w:hAnsi="Garamond"/>
        <w:bCs/>
        <w:sz w:val="20"/>
        <w:szCs w:val="20"/>
      </w:rPr>
      <w:t xml:space="preserve">r. 104, </w:t>
    </w:r>
    <w:r w:rsidR="005A2112">
      <w:rPr>
        <w:rFonts w:ascii="Garamond" w:hAnsi="Garamond"/>
        <w:bCs/>
        <w:sz w:val="20"/>
        <w:szCs w:val="20"/>
      </w:rPr>
      <w:t>c</w:t>
    </w:r>
    <w:r>
      <w:rPr>
        <w:rFonts w:ascii="Garamond" w:hAnsi="Garamond"/>
        <w:bCs/>
        <w:sz w:val="20"/>
        <w:szCs w:val="20"/>
      </w:rPr>
      <w:t xml:space="preserve">od </w:t>
    </w:r>
    <w:r w:rsidR="005A2112">
      <w:rPr>
        <w:rFonts w:ascii="Garamond" w:hAnsi="Garamond"/>
        <w:bCs/>
        <w:sz w:val="20"/>
        <w:szCs w:val="20"/>
      </w:rPr>
      <w:t>po</w:t>
    </w:r>
    <w:r w:rsidR="005A2112">
      <w:rPr>
        <w:rFonts w:ascii="Cambria" w:hAnsi="Cambria"/>
        <w:bCs/>
        <w:sz w:val="20"/>
        <w:szCs w:val="20"/>
      </w:rPr>
      <w:t xml:space="preserve">ștal </w:t>
    </w:r>
    <w:r>
      <w:rPr>
        <w:rFonts w:ascii="Garamond" w:hAnsi="Garamond"/>
        <w:bCs/>
        <w:sz w:val="20"/>
        <w:szCs w:val="20"/>
      </w:rPr>
      <w:t xml:space="preserve">147035, </w:t>
    </w:r>
    <w:r w:rsidR="005A2112">
      <w:rPr>
        <w:rFonts w:ascii="Garamond" w:hAnsi="Garamond"/>
        <w:bCs/>
        <w:sz w:val="20"/>
        <w:szCs w:val="20"/>
      </w:rPr>
      <w:t xml:space="preserve">comuna </w:t>
    </w:r>
    <w:r>
      <w:rPr>
        <w:rFonts w:ascii="Garamond" w:hAnsi="Garamond"/>
        <w:bCs/>
        <w:sz w:val="20"/>
        <w:szCs w:val="20"/>
      </w:rPr>
      <w:t>Br</w:t>
    </w:r>
    <w:r w:rsidR="005A2112">
      <w:rPr>
        <w:rFonts w:ascii="Garamond" w:hAnsi="Garamond"/>
        <w:bCs/>
        <w:sz w:val="20"/>
        <w:szCs w:val="20"/>
      </w:rPr>
      <w:t>â</w:t>
    </w:r>
    <w:r>
      <w:rPr>
        <w:rFonts w:ascii="Garamond" w:hAnsi="Garamond"/>
        <w:bCs/>
        <w:sz w:val="20"/>
        <w:szCs w:val="20"/>
      </w:rPr>
      <w:t xml:space="preserve">nceni, </w:t>
    </w:r>
    <w:r w:rsidR="005A2112">
      <w:rPr>
        <w:rFonts w:ascii="Garamond" w:hAnsi="Garamond"/>
        <w:bCs/>
        <w:sz w:val="20"/>
        <w:szCs w:val="20"/>
      </w:rPr>
      <w:t>j</w:t>
    </w:r>
    <w:r>
      <w:rPr>
        <w:rFonts w:ascii="Garamond" w:hAnsi="Garamond"/>
        <w:bCs/>
        <w:sz w:val="20"/>
        <w:szCs w:val="20"/>
      </w:rPr>
      <w:t>ude</w:t>
    </w:r>
    <w:r w:rsidR="005A2112">
      <w:rPr>
        <w:rFonts w:ascii="Cambria" w:hAnsi="Cambria"/>
        <w:bCs/>
        <w:sz w:val="20"/>
        <w:szCs w:val="20"/>
      </w:rPr>
      <w:t>ț</w:t>
    </w:r>
    <w:r>
      <w:rPr>
        <w:rFonts w:ascii="Garamond" w:hAnsi="Garamond"/>
        <w:bCs/>
        <w:sz w:val="20"/>
        <w:szCs w:val="20"/>
      </w:rPr>
      <w:t>ul Teleorman</w:t>
    </w:r>
  </w:p>
  <w:p w14:paraId="42158CDD" w14:textId="77777777" w:rsidR="00CA5E93" w:rsidRDefault="00CA5E93" w:rsidP="00CA5E93">
    <w:pPr>
      <w:jc w:val="center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>Tel. 0247 / 431448, Fax: 0247/ 431448</w:t>
    </w:r>
  </w:p>
  <w:p w14:paraId="4FC9C224" w14:textId="77777777" w:rsidR="00CA5E93" w:rsidRDefault="00CA5E93" w:rsidP="00CA5E93">
    <w:pPr>
      <w:jc w:val="center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  <w:lang w:val="de-DE"/>
      </w:rPr>
      <w:t xml:space="preserve">E-mail: primaria.brinceni@yahoo.com,  </w:t>
    </w:r>
    <w:r>
      <w:rPr>
        <w:rFonts w:ascii="Garamond" w:hAnsi="Garamond"/>
        <w:bCs/>
        <w:sz w:val="20"/>
        <w:szCs w:val="20"/>
      </w:rPr>
      <w:t>Web: www.comunabranceni.ro</w:t>
    </w:r>
  </w:p>
  <w:p w14:paraId="7EC4743C" w14:textId="018A702A" w:rsidR="008056A6" w:rsidRPr="000F0DEE" w:rsidRDefault="00000000" w:rsidP="000F0DEE">
    <w:pPr>
      <w:rPr>
        <w:rFonts w:ascii="Garamond" w:hAnsi="Garamond"/>
        <w:bCs/>
      </w:rPr>
    </w:pPr>
    <w:r>
      <w:pict w14:anchorId="5CA094DF">
        <v:line id="_x0000_s1027" style="position:absolute;z-index:251661824;visibility:visible;mso-wrap-distance-top:-3e-5mm;mso-wrap-distance-bottom:-3e-5mm" from="-46.9pt,5.55pt" to="50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5B3C"/>
    <w:multiLevelType w:val="hybridMultilevel"/>
    <w:tmpl w:val="93443C6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CE2A7C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  <w:color w:val="3366FF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F7842"/>
    <w:multiLevelType w:val="hybridMultilevel"/>
    <w:tmpl w:val="A5620B4A"/>
    <w:lvl w:ilvl="0" w:tplc="950C6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E23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C2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3E9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C4B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3A6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826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BEE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BAD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21703D"/>
    <w:multiLevelType w:val="hybridMultilevel"/>
    <w:tmpl w:val="58DE9E90"/>
    <w:lvl w:ilvl="0" w:tplc="AA9A4B78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CC7BD5"/>
    <w:multiLevelType w:val="multilevel"/>
    <w:tmpl w:val="C3786CD0"/>
    <w:lvl w:ilvl="0">
      <w:start w:val="9"/>
      <w:numFmt w:val="decimalZero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DB768CB"/>
    <w:multiLevelType w:val="hybridMultilevel"/>
    <w:tmpl w:val="66F649A4"/>
    <w:lvl w:ilvl="0" w:tplc="1DEE924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EB4425E"/>
    <w:multiLevelType w:val="hybridMultilevel"/>
    <w:tmpl w:val="9A0A1A6A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5CE3673"/>
    <w:multiLevelType w:val="hybridMultilevel"/>
    <w:tmpl w:val="12F24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70968"/>
    <w:multiLevelType w:val="hybridMultilevel"/>
    <w:tmpl w:val="323A2540"/>
    <w:lvl w:ilvl="0" w:tplc="016CF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18FC"/>
    <w:multiLevelType w:val="hybridMultilevel"/>
    <w:tmpl w:val="6788691A"/>
    <w:lvl w:ilvl="0" w:tplc="3C608388"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9" w15:restartNumberingAfterBreak="0">
    <w:nsid w:val="2A314BAF"/>
    <w:multiLevelType w:val="hybridMultilevel"/>
    <w:tmpl w:val="532AE3F2"/>
    <w:lvl w:ilvl="0" w:tplc="D1AEB572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107FCE"/>
    <w:multiLevelType w:val="hybridMultilevel"/>
    <w:tmpl w:val="18B06EF0"/>
    <w:lvl w:ilvl="0" w:tplc="E5AC9776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2E60651E"/>
    <w:multiLevelType w:val="hybridMultilevel"/>
    <w:tmpl w:val="F4A06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F67C1"/>
    <w:multiLevelType w:val="hybridMultilevel"/>
    <w:tmpl w:val="63960C6A"/>
    <w:lvl w:ilvl="0" w:tplc="AA9A4B7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A67224"/>
    <w:multiLevelType w:val="hybridMultilevel"/>
    <w:tmpl w:val="69FC85B8"/>
    <w:lvl w:ilvl="0" w:tplc="DF8CB28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39996F6F"/>
    <w:multiLevelType w:val="hybridMultilevel"/>
    <w:tmpl w:val="A7E48ABA"/>
    <w:lvl w:ilvl="0" w:tplc="29AE63FE">
      <w:numFmt w:val="bullet"/>
      <w:lvlText w:val="-"/>
      <w:lvlJc w:val="left"/>
      <w:pPr>
        <w:tabs>
          <w:tab w:val="num" w:pos="3735"/>
        </w:tabs>
        <w:ind w:left="37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</w:abstractNum>
  <w:abstractNum w:abstractNumId="15" w15:restartNumberingAfterBreak="0">
    <w:nsid w:val="3D37366A"/>
    <w:multiLevelType w:val="multilevel"/>
    <w:tmpl w:val="C3786CD0"/>
    <w:lvl w:ilvl="0">
      <w:start w:val="9"/>
      <w:numFmt w:val="decimalZero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B84DC3"/>
    <w:multiLevelType w:val="hybridMultilevel"/>
    <w:tmpl w:val="7FF8B97E"/>
    <w:lvl w:ilvl="0" w:tplc="DADA944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43E1459F"/>
    <w:multiLevelType w:val="hybridMultilevel"/>
    <w:tmpl w:val="3654ACD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7568A"/>
    <w:multiLevelType w:val="hybridMultilevel"/>
    <w:tmpl w:val="C9287F1E"/>
    <w:lvl w:ilvl="0" w:tplc="A548315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494C3ED1"/>
    <w:multiLevelType w:val="hybridMultilevel"/>
    <w:tmpl w:val="12EC3EC2"/>
    <w:lvl w:ilvl="0" w:tplc="CCE02A6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A3549"/>
    <w:multiLevelType w:val="hybridMultilevel"/>
    <w:tmpl w:val="58DE9E90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4D177D"/>
    <w:multiLevelType w:val="hybridMultilevel"/>
    <w:tmpl w:val="7922A100"/>
    <w:lvl w:ilvl="0" w:tplc="0160204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A31E4A"/>
    <w:multiLevelType w:val="hybridMultilevel"/>
    <w:tmpl w:val="7A14BA6C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56FF392E"/>
    <w:multiLevelType w:val="hybridMultilevel"/>
    <w:tmpl w:val="96BC2A16"/>
    <w:lvl w:ilvl="0" w:tplc="8CF286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3A05B5"/>
    <w:multiLevelType w:val="hybridMultilevel"/>
    <w:tmpl w:val="691CCDB4"/>
    <w:lvl w:ilvl="0" w:tplc="1958B59A">
      <w:start w:val="30"/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615"/>
        </w:tabs>
        <w:ind w:left="66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055"/>
        </w:tabs>
        <w:ind w:left="8055" w:hanging="360"/>
      </w:pPr>
      <w:rPr>
        <w:rFonts w:ascii="Wingdings" w:hAnsi="Wingdings" w:hint="default"/>
      </w:rPr>
    </w:lvl>
  </w:abstractNum>
  <w:abstractNum w:abstractNumId="25" w15:restartNumberingAfterBreak="0">
    <w:nsid w:val="5C5C0038"/>
    <w:multiLevelType w:val="hybridMultilevel"/>
    <w:tmpl w:val="E2D45F6A"/>
    <w:lvl w:ilvl="0" w:tplc="25B2798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CC425D"/>
    <w:multiLevelType w:val="hybridMultilevel"/>
    <w:tmpl w:val="3552DC84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93F66E5"/>
    <w:multiLevelType w:val="hybridMultilevel"/>
    <w:tmpl w:val="9E90A1AE"/>
    <w:lvl w:ilvl="0" w:tplc="09764490">
      <w:start w:val="2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CC313E"/>
    <w:multiLevelType w:val="hybridMultilevel"/>
    <w:tmpl w:val="5874D412"/>
    <w:lvl w:ilvl="0" w:tplc="24F88B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A1113"/>
    <w:multiLevelType w:val="multilevel"/>
    <w:tmpl w:val="A86A810E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3582002">
    <w:abstractNumId w:val="24"/>
  </w:num>
  <w:num w:numId="2" w16cid:durableId="1175656599">
    <w:abstractNumId w:val="14"/>
  </w:num>
  <w:num w:numId="3" w16cid:durableId="591594862">
    <w:abstractNumId w:val="26"/>
  </w:num>
  <w:num w:numId="4" w16cid:durableId="596401615">
    <w:abstractNumId w:val="5"/>
  </w:num>
  <w:num w:numId="5" w16cid:durableId="1519345202">
    <w:abstractNumId w:val="2"/>
  </w:num>
  <w:num w:numId="6" w16cid:durableId="525144331">
    <w:abstractNumId w:val="20"/>
  </w:num>
  <w:num w:numId="7" w16cid:durableId="420571602">
    <w:abstractNumId w:val="17"/>
  </w:num>
  <w:num w:numId="8" w16cid:durableId="1381435964">
    <w:abstractNumId w:val="22"/>
  </w:num>
  <w:num w:numId="9" w16cid:durableId="361637898">
    <w:abstractNumId w:val="12"/>
  </w:num>
  <w:num w:numId="10" w16cid:durableId="39590420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9590825">
    <w:abstractNumId w:val="23"/>
  </w:num>
  <w:num w:numId="12" w16cid:durableId="23023310">
    <w:abstractNumId w:val="11"/>
  </w:num>
  <w:num w:numId="13" w16cid:durableId="590704653">
    <w:abstractNumId w:val="8"/>
  </w:num>
  <w:num w:numId="14" w16cid:durableId="2006011884">
    <w:abstractNumId w:val="28"/>
  </w:num>
  <w:num w:numId="15" w16cid:durableId="1157575203">
    <w:abstractNumId w:val="16"/>
  </w:num>
  <w:num w:numId="16" w16cid:durableId="1368218668">
    <w:abstractNumId w:val="4"/>
  </w:num>
  <w:num w:numId="17" w16cid:durableId="395974986">
    <w:abstractNumId w:val="18"/>
  </w:num>
  <w:num w:numId="18" w16cid:durableId="530072544">
    <w:abstractNumId w:val="13"/>
  </w:num>
  <w:num w:numId="19" w16cid:durableId="1685742670">
    <w:abstractNumId w:val="10"/>
  </w:num>
  <w:num w:numId="20" w16cid:durableId="1869179540">
    <w:abstractNumId w:val="27"/>
  </w:num>
  <w:num w:numId="21" w16cid:durableId="782529573">
    <w:abstractNumId w:val="25"/>
  </w:num>
  <w:num w:numId="22" w16cid:durableId="1532305099">
    <w:abstractNumId w:val="9"/>
  </w:num>
  <w:num w:numId="23" w16cid:durableId="611788501">
    <w:abstractNumId w:val="0"/>
  </w:num>
  <w:num w:numId="24" w16cid:durableId="651182478">
    <w:abstractNumId w:val="29"/>
  </w:num>
  <w:num w:numId="25" w16cid:durableId="277106776">
    <w:abstractNumId w:val="21"/>
  </w:num>
  <w:num w:numId="26" w16cid:durableId="1873304724">
    <w:abstractNumId w:val="1"/>
  </w:num>
  <w:num w:numId="27" w16cid:durableId="1045327042">
    <w:abstractNumId w:val="6"/>
  </w:num>
  <w:num w:numId="28" w16cid:durableId="547960348">
    <w:abstractNumId w:val="3"/>
  </w:num>
  <w:num w:numId="29" w16cid:durableId="379549605">
    <w:abstractNumId w:val="19"/>
  </w:num>
  <w:num w:numId="30" w16cid:durableId="1755974927">
    <w:abstractNumId w:val="15"/>
  </w:num>
  <w:num w:numId="31" w16cid:durableId="352607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2B8"/>
    <w:rsid w:val="00001D11"/>
    <w:rsid w:val="00011355"/>
    <w:rsid w:val="00011665"/>
    <w:rsid w:val="000177A5"/>
    <w:rsid w:val="00021574"/>
    <w:rsid w:val="00022E25"/>
    <w:rsid w:val="00026F63"/>
    <w:rsid w:val="00027A93"/>
    <w:rsid w:val="0003490A"/>
    <w:rsid w:val="00041178"/>
    <w:rsid w:val="000459E3"/>
    <w:rsid w:val="00052A0A"/>
    <w:rsid w:val="0005378A"/>
    <w:rsid w:val="00054604"/>
    <w:rsid w:val="00056C5F"/>
    <w:rsid w:val="000612F7"/>
    <w:rsid w:val="000668F9"/>
    <w:rsid w:val="00071F31"/>
    <w:rsid w:val="00072233"/>
    <w:rsid w:val="00072CE2"/>
    <w:rsid w:val="00072FC1"/>
    <w:rsid w:val="000823E7"/>
    <w:rsid w:val="000835A5"/>
    <w:rsid w:val="00084137"/>
    <w:rsid w:val="00091C92"/>
    <w:rsid w:val="00093841"/>
    <w:rsid w:val="00093916"/>
    <w:rsid w:val="00094CAE"/>
    <w:rsid w:val="000A062D"/>
    <w:rsid w:val="000A14FB"/>
    <w:rsid w:val="000C059B"/>
    <w:rsid w:val="000C36A5"/>
    <w:rsid w:val="000C39B9"/>
    <w:rsid w:val="000C3C9B"/>
    <w:rsid w:val="000D0A72"/>
    <w:rsid w:val="000D16CC"/>
    <w:rsid w:val="000D6E8F"/>
    <w:rsid w:val="000E0B63"/>
    <w:rsid w:val="000E24E5"/>
    <w:rsid w:val="000E269C"/>
    <w:rsid w:val="000E3419"/>
    <w:rsid w:val="000E7F70"/>
    <w:rsid w:val="000F0528"/>
    <w:rsid w:val="000F0DEE"/>
    <w:rsid w:val="000F3840"/>
    <w:rsid w:val="00100552"/>
    <w:rsid w:val="0010225D"/>
    <w:rsid w:val="00102B8A"/>
    <w:rsid w:val="00103EC9"/>
    <w:rsid w:val="0010425D"/>
    <w:rsid w:val="00110318"/>
    <w:rsid w:val="00113ADD"/>
    <w:rsid w:val="001155D4"/>
    <w:rsid w:val="001173FD"/>
    <w:rsid w:val="00121B92"/>
    <w:rsid w:val="00121E54"/>
    <w:rsid w:val="001228C5"/>
    <w:rsid w:val="00124620"/>
    <w:rsid w:val="001248A2"/>
    <w:rsid w:val="0012610F"/>
    <w:rsid w:val="001279B6"/>
    <w:rsid w:val="001338D4"/>
    <w:rsid w:val="0015051D"/>
    <w:rsid w:val="001520C4"/>
    <w:rsid w:val="0015300C"/>
    <w:rsid w:val="00161B1D"/>
    <w:rsid w:val="00161CBE"/>
    <w:rsid w:val="00165777"/>
    <w:rsid w:val="0017298A"/>
    <w:rsid w:val="0017692C"/>
    <w:rsid w:val="00177AE4"/>
    <w:rsid w:val="00177B3A"/>
    <w:rsid w:val="0018154C"/>
    <w:rsid w:val="00182CE5"/>
    <w:rsid w:val="001854E5"/>
    <w:rsid w:val="00193449"/>
    <w:rsid w:val="001A10A1"/>
    <w:rsid w:val="001A49A4"/>
    <w:rsid w:val="001B6559"/>
    <w:rsid w:val="001B7E63"/>
    <w:rsid w:val="001C3699"/>
    <w:rsid w:val="001C6537"/>
    <w:rsid w:val="001D04A2"/>
    <w:rsid w:val="001D0531"/>
    <w:rsid w:val="001D064F"/>
    <w:rsid w:val="001D55F6"/>
    <w:rsid w:val="001D69C8"/>
    <w:rsid w:val="001D7F80"/>
    <w:rsid w:val="0020174D"/>
    <w:rsid w:val="002074B5"/>
    <w:rsid w:val="00207FDC"/>
    <w:rsid w:val="00214174"/>
    <w:rsid w:val="00215482"/>
    <w:rsid w:val="0021718C"/>
    <w:rsid w:val="00224F02"/>
    <w:rsid w:val="00233FB3"/>
    <w:rsid w:val="00237928"/>
    <w:rsid w:val="002415C6"/>
    <w:rsid w:val="00244835"/>
    <w:rsid w:val="0025567E"/>
    <w:rsid w:val="002606B2"/>
    <w:rsid w:val="00260742"/>
    <w:rsid w:val="00262785"/>
    <w:rsid w:val="002640A8"/>
    <w:rsid w:val="00270775"/>
    <w:rsid w:val="0027160C"/>
    <w:rsid w:val="00272780"/>
    <w:rsid w:val="00272BFF"/>
    <w:rsid w:val="00272D9F"/>
    <w:rsid w:val="00276AE4"/>
    <w:rsid w:val="00277942"/>
    <w:rsid w:val="00296278"/>
    <w:rsid w:val="002A6B39"/>
    <w:rsid w:val="002B065E"/>
    <w:rsid w:val="002B58C9"/>
    <w:rsid w:val="002C106F"/>
    <w:rsid w:val="002C366B"/>
    <w:rsid w:val="002C3714"/>
    <w:rsid w:val="002D032A"/>
    <w:rsid w:val="002D057C"/>
    <w:rsid w:val="002D072E"/>
    <w:rsid w:val="002D1AE1"/>
    <w:rsid w:val="002D2CEA"/>
    <w:rsid w:val="002D49A0"/>
    <w:rsid w:val="002D5AEF"/>
    <w:rsid w:val="002D5E65"/>
    <w:rsid w:val="002D7290"/>
    <w:rsid w:val="002E2DB0"/>
    <w:rsid w:val="002E58A8"/>
    <w:rsid w:val="002F3387"/>
    <w:rsid w:val="00302186"/>
    <w:rsid w:val="00303CDF"/>
    <w:rsid w:val="003100B0"/>
    <w:rsid w:val="00314BEE"/>
    <w:rsid w:val="00316E4A"/>
    <w:rsid w:val="00323F24"/>
    <w:rsid w:val="0032447B"/>
    <w:rsid w:val="00332B0A"/>
    <w:rsid w:val="00334BF9"/>
    <w:rsid w:val="00341BF3"/>
    <w:rsid w:val="003447F4"/>
    <w:rsid w:val="0034732D"/>
    <w:rsid w:val="00356DEB"/>
    <w:rsid w:val="003612B4"/>
    <w:rsid w:val="003643DC"/>
    <w:rsid w:val="00366D3A"/>
    <w:rsid w:val="00371D93"/>
    <w:rsid w:val="0037483D"/>
    <w:rsid w:val="003752E0"/>
    <w:rsid w:val="00380A7C"/>
    <w:rsid w:val="00380E45"/>
    <w:rsid w:val="0038392E"/>
    <w:rsid w:val="00385DF7"/>
    <w:rsid w:val="00386044"/>
    <w:rsid w:val="00391308"/>
    <w:rsid w:val="003925E5"/>
    <w:rsid w:val="00393A76"/>
    <w:rsid w:val="00397054"/>
    <w:rsid w:val="003B3BFF"/>
    <w:rsid w:val="003B66DE"/>
    <w:rsid w:val="003B6DA7"/>
    <w:rsid w:val="003E0428"/>
    <w:rsid w:val="003E7695"/>
    <w:rsid w:val="003F0C05"/>
    <w:rsid w:val="003F1221"/>
    <w:rsid w:val="003F7097"/>
    <w:rsid w:val="004017F2"/>
    <w:rsid w:val="0041265A"/>
    <w:rsid w:val="00416547"/>
    <w:rsid w:val="00417573"/>
    <w:rsid w:val="00417F7E"/>
    <w:rsid w:val="00421A4E"/>
    <w:rsid w:val="0042210D"/>
    <w:rsid w:val="0042310D"/>
    <w:rsid w:val="00426398"/>
    <w:rsid w:val="00430BFD"/>
    <w:rsid w:val="00431E8B"/>
    <w:rsid w:val="00432047"/>
    <w:rsid w:val="0043239B"/>
    <w:rsid w:val="00440AFF"/>
    <w:rsid w:val="004419BA"/>
    <w:rsid w:val="00441EBA"/>
    <w:rsid w:val="004436C4"/>
    <w:rsid w:val="004461E1"/>
    <w:rsid w:val="004463BB"/>
    <w:rsid w:val="00453B8E"/>
    <w:rsid w:val="004602BD"/>
    <w:rsid w:val="004675A8"/>
    <w:rsid w:val="00467DEB"/>
    <w:rsid w:val="00470508"/>
    <w:rsid w:val="00471B35"/>
    <w:rsid w:val="00471EC5"/>
    <w:rsid w:val="0048123E"/>
    <w:rsid w:val="00482E09"/>
    <w:rsid w:val="0048603D"/>
    <w:rsid w:val="00487BAF"/>
    <w:rsid w:val="00493F35"/>
    <w:rsid w:val="00494E2B"/>
    <w:rsid w:val="0049592C"/>
    <w:rsid w:val="00495B9C"/>
    <w:rsid w:val="00495E8E"/>
    <w:rsid w:val="0049732A"/>
    <w:rsid w:val="004A0D88"/>
    <w:rsid w:val="004A11D5"/>
    <w:rsid w:val="004A7033"/>
    <w:rsid w:val="004A7D72"/>
    <w:rsid w:val="004B121B"/>
    <w:rsid w:val="004B73F5"/>
    <w:rsid w:val="004C1329"/>
    <w:rsid w:val="004C20F0"/>
    <w:rsid w:val="004C43AA"/>
    <w:rsid w:val="004C5BB4"/>
    <w:rsid w:val="004C5ED2"/>
    <w:rsid w:val="004C6C1C"/>
    <w:rsid w:val="004D2B76"/>
    <w:rsid w:val="004D64A3"/>
    <w:rsid w:val="004D6824"/>
    <w:rsid w:val="004D7ADD"/>
    <w:rsid w:val="004F0417"/>
    <w:rsid w:val="004F2695"/>
    <w:rsid w:val="004F37AE"/>
    <w:rsid w:val="004F6E9D"/>
    <w:rsid w:val="004F7029"/>
    <w:rsid w:val="004F7592"/>
    <w:rsid w:val="005025CB"/>
    <w:rsid w:val="005079DA"/>
    <w:rsid w:val="00507D44"/>
    <w:rsid w:val="00510015"/>
    <w:rsid w:val="005126B4"/>
    <w:rsid w:val="005128DA"/>
    <w:rsid w:val="0051715C"/>
    <w:rsid w:val="00530170"/>
    <w:rsid w:val="00530568"/>
    <w:rsid w:val="00531CCC"/>
    <w:rsid w:val="00532ADC"/>
    <w:rsid w:val="0053300D"/>
    <w:rsid w:val="0053307E"/>
    <w:rsid w:val="00536055"/>
    <w:rsid w:val="00540442"/>
    <w:rsid w:val="00551B23"/>
    <w:rsid w:val="00553EF3"/>
    <w:rsid w:val="00563EAF"/>
    <w:rsid w:val="00564DC5"/>
    <w:rsid w:val="005709C9"/>
    <w:rsid w:val="00571AB0"/>
    <w:rsid w:val="00571B2E"/>
    <w:rsid w:val="0057249D"/>
    <w:rsid w:val="005753E5"/>
    <w:rsid w:val="005766CF"/>
    <w:rsid w:val="005778AA"/>
    <w:rsid w:val="00583753"/>
    <w:rsid w:val="005849C3"/>
    <w:rsid w:val="00584AC3"/>
    <w:rsid w:val="005A11F9"/>
    <w:rsid w:val="005A2112"/>
    <w:rsid w:val="005A522C"/>
    <w:rsid w:val="005A76D8"/>
    <w:rsid w:val="005B75B7"/>
    <w:rsid w:val="005C0A3E"/>
    <w:rsid w:val="005C16C9"/>
    <w:rsid w:val="005C2E2D"/>
    <w:rsid w:val="005C388A"/>
    <w:rsid w:val="005D257E"/>
    <w:rsid w:val="005D3238"/>
    <w:rsid w:val="005D35EC"/>
    <w:rsid w:val="005D3D84"/>
    <w:rsid w:val="005D4443"/>
    <w:rsid w:val="005E243E"/>
    <w:rsid w:val="005E7B31"/>
    <w:rsid w:val="005F2971"/>
    <w:rsid w:val="005F3E7F"/>
    <w:rsid w:val="005F44E7"/>
    <w:rsid w:val="005F679F"/>
    <w:rsid w:val="005F71C1"/>
    <w:rsid w:val="005F7308"/>
    <w:rsid w:val="00602BA5"/>
    <w:rsid w:val="00603C0A"/>
    <w:rsid w:val="00604629"/>
    <w:rsid w:val="0060628C"/>
    <w:rsid w:val="00606B03"/>
    <w:rsid w:val="00607F7A"/>
    <w:rsid w:val="00607FE4"/>
    <w:rsid w:val="00610D7D"/>
    <w:rsid w:val="00612986"/>
    <w:rsid w:val="0061421F"/>
    <w:rsid w:val="0062036F"/>
    <w:rsid w:val="0064347F"/>
    <w:rsid w:val="00643D57"/>
    <w:rsid w:val="00651332"/>
    <w:rsid w:val="00652076"/>
    <w:rsid w:val="0065207D"/>
    <w:rsid w:val="006561AF"/>
    <w:rsid w:val="00661F63"/>
    <w:rsid w:val="0066616D"/>
    <w:rsid w:val="006831C3"/>
    <w:rsid w:val="00691DBA"/>
    <w:rsid w:val="006960DC"/>
    <w:rsid w:val="006A64B4"/>
    <w:rsid w:val="006A7636"/>
    <w:rsid w:val="006B6DB2"/>
    <w:rsid w:val="006C024D"/>
    <w:rsid w:val="006C1B7B"/>
    <w:rsid w:val="006C3041"/>
    <w:rsid w:val="006C32D9"/>
    <w:rsid w:val="006C400B"/>
    <w:rsid w:val="006C634D"/>
    <w:rsid w:val="006D637A"/>
    <w:rsid w:val="006E07B9"/>
    <w:rsid w:val="006E5D2F"/>
    <w:rsid w:val="006E6A8E"/>
    <w:rsid w:val="006F43E8"/>
    <w:rsid w:val="006F550F"/>
    <w:rsid w:val="006F65C3"/>
    <w:rsid w:val="007025C7"/>
    <w:rsid w:val="00702BAC"/>
    <w:rsid w:val="0070362B"/>
    <w:rsid w:val="0070436C"/>
    <w:rsid w:val="00704A17"/>
    <w:rsid w:val="00711985"/>
    <w:rsid w:val="00712FFC"/>
    <w:rsid w:val="00716235"/>
    <w:rsid w:val="00720B04"/>
    <w:rsid w:val="00720FC7"/>
    <w:rsid w:val="00722C93"/>
    <w:rsid w:val="00726750"/>
    <w:rsid w:val="007269F6"/>
    <w:rsid w:val="00731925"/>
    <w:rsid w:val="0073240A"/>
    <w:rsid w:val="007369A9"/>
    <w:rsid w:val="00736BE5"/>
    <w:rsid w:val="00743CA8"/>
    <w:rsid w:val="00751701"/>
    <w:rsid w:val="0075186A"/>
    <w:rsid w:val="00756354"/>
    <w:rsid w:val="00765899"/>
    <w:rsid w:val="00773B44"/>
    <w:rsid w:val="00776DD4"/>
    <w:rsid w:val="00780952"/>
    <w:rsid w:val="00786AD4"/>
    <w:rsid w:val="00791481"/>
    <w:rsid w:val="00792A09"/>
    <w:rsid w:val="00793042"/>
    <w:rsid w:val="00793C32"/>
    <w:rsid w:val="007A5C1C"/>
    <w:rsid w:val="007A73E4"/>
    <w:rsid w:val="007A79B3"/>
    <w:rsid w:val="007B4B8B"/>
    <w:rsid w:val="007B77AD"/>
    <w:rsid w:val="007C20D6"/>
    <w:rsid w:val="007C5D8B"/>
    <w:rsid w:val="007D406D"/>
    <w:rsid w:val="007D56FB"/>
    <w:rsid w:val="007E191F"/>
    <w:rsid w:val="007E374E"/>
    <w:rsid w:val="007E5B03"/>
    <w:rsid w:val="007E5C44"/>
    <w:rsid w:val="007F218D"/>
    <w:rsid w:val="007F2DA6"/>
    <w:rsid w:val="007F44EF"/>
    <w:rsid w:val="007F71EE"/>
    <w:rsid w:val="007F7421"/>
    <w:rsid w:val="007F7F26"/>
    <w:rsid w:val="0080126C"/>
    <w:rsid w:val="008015F6"/>
    <w:rsid w:val="00801E82"/>
    <w:rsid w:val="008036BB"/>
    <w:rsid w:val="008056A6"/>
    <w:rsid w:val="00811615"/>
    <w:rsid w:val="00814CD0"/>
    <w:rsid w:val="00814D22"/>
    <w:rsid w:val="00822295"/>
    <w:rsid w:val="00824DFD"/>
    <w:rsid w:val="00832BEB"/>
    <w:rsid w:val="00835364"/>
    <w:rsid w:val="00835FF8"/>
    <w:rsid w:val="008402BD"/>
    <w:rsid w:val="0084142A"/>
    <w:rsid w:val="00841753"/>
    <w:rsid w:val="00843779"/>
    <w:rsid w:val="00844DB7"/>
    <w:rsid w:val="008453FE"/>
    <w:rsid w:val="0085141F"/>
    <w:rsid w:val="0085265C"/>
    <w:rsid w:val="00852EEF"/>
    <w:rsid w:val="008576F5"/>
    <w:rsid w:val="008613EA"/>
    <w:rsid w:val="0086328D"/>
    <w:rsid w:val="00863294"/>
    <w:rsid w:val="00864509"/>
    <w:rsid w:val="00873067"/>
    <w:rsid w:val="00875EDA"/>
    <w:rsid w:val="0088522A"/>
    <w:rsid w:val="00886D14"/>
    <w:rsid w:val="00887066"/>
    <w:rsid w:val="0089076F"/>
    <w:rsid w:val="00891969"/>
    <w:rsid w:val="008924E5"/>
    <w:rsid w:val="00897EEF"/>
    <w:rsid w:val="008A01F1"/>
    <w:rsid w:val="008A5855"/>
    <w:rsid w:val="008A6C70"/>
    <w:rsid w:val="008B3842"/>
    <w:rsid w:val="008B661A"/>
    <w:rsid w:val="008C05C0"/>
    <w:rsid w:val="008C473D"/>
    <w:rsid w:val="008D0F7C"/>
    <w:rsid w:val="008D1D0A"/>
    <w:rsid w:val="008D3CAC"/>
    <w:rsid w:val="008D596F"/>
    <w:rsid w:val="008D5E4F"/>
    <w:rsid w:val="008E0596"/>
    <w:rsid w:val="008E2936"/>
    <w:rsid w:val="008E3DEC"/>
    <w:rsid w:val="008E7598"/>
    <w:rsid w:val="008E7EDF"/>
    <w:rsid w:val="008F1A61"/>
    <w:rsid w:val="008F1EB1"/>
    <w:rsid w:val="008F55CB"/>
    <w:rsid w:val="008F5A61"/>
    <w:rsid w:val="008F6C9D"/>
    <w:rsid w:val="009047F0"/>
    <w:rsid w:val="00904947"/>
    <w:rsid w:val="00904FF8"/>
    <w:rsid w:val="00920474"/>
    <w:rsid w:val="00920C89"/>
    <w:rsid w:val="00922EE0"/>
    <w:rsid w:val="00923CA4"/>
    <w:rsid w:val="00924825"/>
    <w:rsid w:val="00926FD4"/>
    <w:rsid w:val="0093001D"/>
    <w:rsid w:val="00930D97"/>
    <w:rsid w:val="009336BD"/>
    <w:rsid w:val="00933F47"/>
    <w:rsid w:val="00937843"/>
    <w:rsid w:val="00937EA9"/>
    <w:rsid w:val="00940345"/>
    <w:rsid w:val="009452D5"/>
    <w:rsid w:val="009464FB"/>
    <w:rsid w:val="00953B2A"/>
    <w:rsid w:val="00953D46"/>
    <w:rsid w:val="0095639A"/>
    <w:rsid w:val="009614BD"/>
    <w:rsid w:val="0096278E"/>
    <w:rsid w:val="009662D2"/>
    <w:rsid w:val="00966420"/>
    <w:rsid w:val="00967376"/>
    <w:rsid w:val="00967834"/>
    <w:rsid w:val="0097676A"/>
    <w:rsid w:val="00976F17"/>
    <w:rsid w:val="00977FB9"/>
    <w:rsid w:val="00980AF7"/>
    <w:rsid w:val="009824B5"/>
    <w:rsid w:val="00983666"/>
    <w:rsid w:val="00984829"/>
    <w:rsid w:val="009848A5"/>
    <w:rsid w:val="009922BF"/>
    <w:rsid w:val="00992FAB"/>
    <w:rsid w:val="009A2F8A"/>
    <w:rsid w:val="009A4D82"/>
    <w:rsid w:val="009A75D1"/>
    <w:rsid w:val="009B0362"/>
    <w:rsid w:val="009B07B2"/>
    <w:rsid w:val="009B1188"/>
    <w:rsid w:val="009B1A8D"/>
    <w:rsid w:val="009B3694"/>
    <w:rsid w:val="009B45B2"/>
    <w:rsid w:val="009C1347"/>
    <w:rsid w:val="009D23D3"/>
    <w:rsid w:val="009D3177"/>
    <w:rsid w:val="009D37A8"/>
    <w:rsid w:val="009D60F7"/>
    <w:rsid w:val="009D718F"/>
    <w:rsid w:val="009E5A8A"/>
    <w:rsid w:val="009E6B0D"/>
    <w:rsid w:val="009E6D2C"/>
    <w:rsid w:val="009F355E"/>
    <w:rsid w:val="009F424B"/>
    <w:rsid w:val="009F5A9B"/>
    <w:rsid w:val="009F652C"/>
    <w:rsid w:val="00A02872"/>
    <w:rsid w:val="00A032B8"/>
    <w:rsid w:val="00A03AE0"/>
    <w:rsid w:val="00A04268"/>
    <w:rsid w:val="00A04401"/>
    <w:rsid w:val="00A05DC0"/>
    <w:rsid w:val="00A151E5"/>
    <w:rsid w:val="00A17707"/>
    <w:rsid w:val="00A2410B"/>
    <w:rsid w:val="00A25D28"/>
    <w:rsid w:val="00A3180A"/>
    <w:rsid w:val="00A3774C"/>
    <w:rsid w:val="00A42975"/>
    <w:rsid w:val="00A42F60"/>
    <w:rsid w:val="00A4608F"/>
    <w:rsid w:val="00A46E43"/>
    <w:rsid w:val="00A5047A"/>
    <w:rsid w:val="00A51CAA"/>
    <w:rsid w:val="00A575D7"/>
    <w:rsid w:val="00A64805"/>
    <w:rsid w:val="00A706BC"/>
    <w:rsid w:val="00A70B45"/>
    <w:rsid w:val="00A727ED"/>
    <w:rsid w:val="00A756C8"/>
    <w:rsid w:val="00A7621E"/>
    <w:rsid w:val="00A77598"/>
    <w:rsid w:val="00A802CE"/>
    <w:rsid w:val="00A82E24"/>
    <w:rsid w:val="00A85395"/>
    <w:rsid w:val="00A92C69"/>
    <w:rsid w:val="00A92EA8"/>
    <w:rsid w:val="00A9514A"/>
    <w:rsid w:val="00A961CF"/>
    <w:rsid w:val="00AA1694"/>
    <w:rsid w:val="00AA7761"/>
    <w:rsid w:val="00AB3D6D"/>
    <w:rsid w:val="00AB455C"/>
    <w:rsid w:val="00AB62DC"/>
    <w:rsid w:val="00AC17A4"/>
    <w:rsid w:val="00AC5935"/>
    <w:rsid w:val="00AC712E"/>
    <w:rsid w:val="00AD0113"/>
    <w:rsid w:val="00AD12A0"/>
    <w:rsid w:val="00AD1C90"/>
    <w:rsid w:val="00AD29CA"/>
    <w:rsid w:val="00AD41D9"/>
    <w:rsid w:val="00AD45BE"/>
    <w:rsid w:val="00AE3508"/>
    <w:rsid w:val="00AE7D85"/>
    <w:rsid w:val="00AF1B91"/>
    <w:rsid w:val="00AF3F5C"/>
    <w:rsid w:val="00AF7BA0"/>
    <w:rsid w:val="00B02D72"/>
    <w:rsid w:val="00B0371F"/>
    <w:rsid w:val="00B0396A"/>
    <w:rsid w:val="00B05F37"/>
    <w:rsid w:val="00B212D3"/>
    <w:rsid w:val="00B221F9"/>
    <w:rsid w:val="00B22DED"/>
    <w:rsid w:val="00B2440C"/>
    <w:rsid w:val="00B25A8D"/>
    <w:rsid w:val="00B2613D"/>
    <w:rsid w:val="00B31D5C"/>
    <w:rsid w:val="00B327CC"/>
    <w:rsid w:val="00B344A3"/>
    <w:rsid w:val="00B44697"/>
    <w:rsid w:val="00B522B5"/>
    <w:rsid w:val="00B5265B"/>
    <w:rsid w:val="00B6246F"/>
    <w:rsid w:val="00B64421"/>
    <w:rsid w:val="00B65B36"/>
    <w:rsid w:val="00B71BE8"/>
    <w:rsid w:val="00B741E8"/>
    <w:rsid w:val="00B7574D"/>
    <w:rsid w:val="00B77856"/>
    <w:rsid w:val="00B844EF"/>
    <w:rsid w:val="00B84BBF"/>
    <w:rsid w:val="00B86FFC"/>
    <w:rsid w:val="00B969C3"/>
    <w:rsid w:val="00BA0F1B"/>
    <w:rsid w:val="00BA6835"/>
    <w:rsid w:val="00BA7581"/>
    <w:rsid w:val="00BB15DD"/>
    <w:rsid w:val="00BB1A97"/>
    <w:rsid w:val="00BB2534"/>
    <w:rsid w:val="00BB4050"/>
    <w:rsid w:val="00BB40DD"/>
    <w:rsid w:val="00BB49C3"/>
    <w:rsid w:val="00BC1C55"/>
    <w:rsid w:val="00BC5627"/>
    <w:rsid w:val="00BC6F38"/>
    <w:rsid w:val="00BD054B"/>
    <w:rsid w:val="00BD1EB2"/>
    <w:rsid w:val="00BD2E5D"/>
    <w:rsid w:val="00BD4BE3"/>
    <w:rsid w:val="00BD5779"/>
    <w:rsid w:val="00BD5C7A"/>
    <w:rsid w:val="00BD67A8"/>
    <w:rsid w:val="00BD78E4"/>
    <w:rsid w:val="00BE0961"/>
    <w:rsid w:val="00BE1589"/>
    <w:rsid w:val="00BE52AE"/>
    <w:rsid w:val="00BE645C"/>
    <w:rsid w:val="00BF1B2B"/>
    <w:rsid w:val="00BF1D12"/>
    <w:rsid w:val="00BF2EB0"/>
    <w:rsid w:val="00BF5B33"/>
    <w:rsid w:val="00C02858"/>
    <w:rsid w:val="00C04152"/>
    <w:rsid w:val="00C050ED"/>
    <w:rsid w:val="00C05DF5"/>
    <w:rsid w:val="00C06830"/>
    <w:rsid w:val="00C073CE"/>
    <w:rsid w:val="00C164E4"/>
    <w:rsid w:val="00C16F41"/>
    <w:rsid w:val="00C2063C"/>
    <w:rsid w:val="00C21B5E"/>
    <w:rsid w:val="00C24ACB"/>
    <w:rsid w:val="00C25BF1"/>
    <w:rsid w:val="00C27478"/>
    <w:rsid w:val="00C30C0E"/>
    <w:rsid w:val="00C35DFF"/>
    <w:rsid w:val="00C364F2"/>
    <w:rsid w:val="00C41565"/>
    <w:rsid w:val="00C41D74"/>
    <w:rsid w:val="00C42C10"/>
    <w:rsid w:val="00C431E9"/>
    <w:rsid w:val="00C4552B"/>
    <w:rsid w:val="00C52F46"/>
    <w:rsid w:val="00C5356C"/>
    <w:rsid w:val="00C53595"/>
    <w:rsid w:val="00C53E16"/>
    <w:rsid w:val="00C6109B"/>
    <w:rsid w:val="00C64EC3"/>
    <w:rsid w:val="00C6535F"/>
    <w:rsid w:val="00C65983"/>
    <w:rsid w:val="00C67B7A"/>
    <w:rsid w:val="00C7676F"/>
    <w:rsid w:val="00C769A5"/>
    <w:rsid w:val="00C76DD7"/>
    <w:rsid w:val="00C80D54"/>
    <w:rsid w:val="00C84162"/>
    <w:rsid w:val="00C8627B"/>
    <w:rsid w:val="00C87789"/>
    <w:rsid w:val="00C8797B"/>
    <w:rsid w:val="00C92EA9"/>
    <w:rsid w:val="00C930B6"/>
    <w:rsid w:val="00CA09DC"/>
    <w:rsid w:val="00CA1557"/>
    <w:rsid w:val="00CA1874"/>
    <w:rsid w:val="00CA369D"/>
    <w:rsid w:val="00CA465D"/>
    <w:rsid w:val="00CA4A97"/>
    <w:rsid w:val="00CA5E93"/>
    <w:rsid w:val="00CB1260"/>
    <w:rsid w:val="00CB7D77"/>
    <w:rsid w:val="00CC0CF0"/>
    <w:rsid w:val="00CC6624"/>
    <w:rsid w:val="00CC7A67"/>
    <w:rsid w:val="00CC7C19"/>
    <w:rsid w:val="00CD4752"/>
    <w:rsid w:val="00CD48DD"/>
    <w:rsid w:val="00CD5BFC"/>
    <w:rsid w:val="00CD5EAE"/>
    <w:rsid w:val="00CE4821"/>
    <w:rsid w:val="00CF0EEC"/>
    <w:rsid w:val="00CF2A3A"/>
    <w:rsid w:val="00D01112"/>
    <w:rsid w:val="00D035E3"/>
    <w:rsid w:val="00D0518B"/>
    <w:rsid w:val="00D05381"/>
    <w:rsid w:val="00D063BA"/>
    <w:rsid w:val="00D112F9"/>
    <w:rsid w:val="00D11868"/>
    <w:rsid w:val="00D130A3"/>
    <w:rsid w:val="00D2283B"/>
    <w:rsid w:val="00D238FD"/>
    <w:rsid w:val="00D2720B"/>
    <w:rsid w:val="00D37C73"/>
    <w:rsid w:val="00D44106"/>
    <w:rsid w:val="00D470A8"/>
    <w:rsid w:val="00D51996"/>
    <w:rsid w:val="00D549F2"/>
    <w:rsid w:val="00D60510"/>
    <w:rsid w:val="00D61C6B"/>
    <w:rsid w:val="00D631AF"/>
    <w:rsid w:val="00D708CA"/>
    <w:rsid w:val="00D74BB7"/>
    <w:rsid w:val="00D76011"/>
    <w:rsid w:val="00D77E34"/>
    <w:rsid w:val="00D80256"/>
    <w:rsid w:val="00D8033A"/>
    <w:rsid w:val="00D8062D"/>
    <w:rsid w:val="00D8364A"/>
    <w:rsid w:val="00D83828"/>
    <w:rsid w:val="00D86FE2"/>
    <w:rsid w:val="00D927EA"/>
    <w:rsid w:val="00D94D12"/>
    <w:rsid w:val="00D950D4"/>
    <w:rsid w:val="00DA64E5"/>
    <w:rsid w:val="00DB0985"/>
    <w:rsid w:val="00DB4B69"/>
    <w:rsid w:val="00DB6C2D"/>
    <w:rsid w:val="00DC0F7A"/>
    <w:rsid w:val="00DC1388"/>
    <w:rsid w:val="00DC3D73"/>
    <w:rsid w:val="00DD09CE"/>
    <w:rsid w:val="00DD2CC6"/>
    <w:rsid w:val="00DD5B7B"/>
    <w:rsid w:val="00DE0CE7"/>
    <w:rsid w:val="00DE38F4"/>
    <w:rsid w:val="00DF02A0"/>
    <w:rsid w:val="00DF2E91"/>
    <w:rsid w:val="00DF689A"/>
    <w:rsid w:val="00E0431F"/>
    <w:rsid w:val="00E160C1"/>
    <w:rsid w:val="00E217BB"/>
    <w:rsid w:val="00E26E20"/>
    <w:rsid w:val="00E307EC"/>
    <w:rsid w:val="00E3178E"/>
    <w:rsid w:val="00E33A71"/>
    <w:rsid w:val="00E35C90"/>
    <w:rsid w:val="00E430DB"/>
    <w:rsid w:val="00E44320"/>
    <w:rsid w:val="00E454E5"/>
    <w:rsid w:val="00E476FF"/>
    <w:rsid w:val="00E51670"/>
    <w:rsid w:val="00E52B3D"/>
    <w:rsid w:val="00E5616E"/>
    <w:rsid w:val="00E60199"/>
    <w:rsid w:val="00E709D4"/>
    <w:rsid w:val="00E9190B"/>
    <w:rsid w:val="00E96F73"/>
    <w:rsid w:val="00EA00AC"/>
    <w:rsid w:val="00EB1A43"/>
    <w:rsid w:val="00EB31B2"/>
    <w:rsid w:val="00EB4AEC"/>
    <w:rsid w:val="00EC1D63"/>
    <w:rsid w:val="00EC2951"/>
    <w:rsid w:val="00EC46D2"/>
    <w:rsid w:val="00ED3F79"/>
    <w:rsid w:val="00EE38C1"/>
    <w:rsid w:val="00EE7042"/>
    <w:rsid w:val="00EF1ACF"/>
    <w:rsid w:val="00EF3FF7"/>
    <w:rsid w:val="00F000A2"/>
    <w:rsid w:val="00F02389"/>
    <w:rsid w:val="00F02E15"/>
    <w:rsid w:val="00F032D6"/>
    <w:rsid w:val="00F07DAF"/>
    <w:rsid w:val="00F17D92"/>
    <w:rsid w:val="00F20B06"/>
    <w:rsid w:val="00F211B3"/>
    <w:rsid w:val="00F229F5"/>
    <w:rsid w:val="00F22B80"/>
    <w:rsid w:val="00F22D6E"/>
    <w:rsid w:val="00F374A8"/>
    <w:rsid w:val="00F44F0E"/>
    <w:rsid w:val="00F506A3"/>
    <w:rsid w:val="00F506F3"/>
    <w:rsid w:val="00F50818"/>
    <w:rsid w:val="00F53A6E"/>
    <w:rsid w:val="00F547F3"/>
    <w:rsid w:val="00F54EB7"/>
    <w:rsid w:val="00F568B2"/>
    <w:rsid w:val="00F60AB3"/>
    <w:rsid w:val="00F63336"/>
    <w:rsid w:val="00F7254A"/>
    <w:rsid w:val="00F73EC5"/>
    <w:rsid w:val="00F764A8"/>
    <w:rsid w:val="00F8062E"/>
    <w:rsid w:val="00F96E54"/>
    <w:rsid w:val="00F96F30"/>
    <w:rsid w:val="00FA124F"/>
    <w:rsid w:val="00FA2E4C"/>
    <w:rsid w:val="00FA31AF"/>
    <w:rsid w:val="00FB10EA"/>
    <w:rsid w:val="00FB5061"/>
    <w:rsid w:val="00FB671B"/>
    <w:rsid w:val="00FC28F8"/>
    <w:rsid w:val="00FC4206"/>
    <w:rsid w:val="00FC733D"/>
    <w:rsid w:val="00FE0670"/>
    <w:rsid w:val="00FE1614"/>
    <w:rsid w:val="00FE1F05"/>
    <w:rsid w:val="00FE3E4B"/>
    <w:rsid w:val="00FE51C4"/>
    <w:rsid w:val="00FE7D70"/>
    <w:rsid w:val="00FF1D46"/>
    <w:rsid w:val="00FF44A0"/>
    <w:rsid w:val="00FF5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4AAF9"/>
  <w15:docId w15:val="{5164D8C4-5B87-4B4B-B84F-55630802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50D4"/>
    <w:rPr>
      <w:rFonts w:ascii="Arial" w:hAnsi="Arial" w:cs="Arial"/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rsid w:val="007E5C44"/>
    <w:pPr>
      <w:keepNext/>
      <w:jc w:val="center"/>
      <w:outlineLvl w:val="0"/>
    </w:pPr>
    <w:rPr>
      <w:b/>
      <w:bCs/>
      <w:sz w:val="32"/>
    </w:rPr>
  </w:style>
  <w:style w:type="paragraph" w:styleId="Titlu2">
    <w:name w:val="heading 2"/>
    <w:basedOn w:val="Normal"/>
    <w:next w:val="Normal"/>
    <w:qFormat/>
    <w:rsid w:val="007E5C44"/>
    <w:pPr>
      <w:keepNext/>
      <w:jc w:val="both"/>
      <w:outlineLvl w:val="1"/>
    </w:pPr>
    <w:rPr>
      <w:b/>
      <w:bCs/>
      <w:sz w:val="30"/>
    </w:rPr>
  </w:style>
  <w:style w:type="paragraph" w:styleId="Titlu3">
    <w:name w:val="heading 3"/>
    <w:basedOn w:val="Normal"/>
    <w:next w:val="Normal"/>
    <w:qFormat/>
    <w:rsid w:val="007E5C44"/>
    <w:pPr>
      <w:keepNext/>
      <w:jc w:val="both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7E5C44"/>
    <w:pPr>
      <w:keepNext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7E5C44"/>
    <w:pPr>
      <w:keepNext/>
      <w:jc w:val="center"/>
      <w:outlineLvl w:val="4"/>
    </w:pPr>
    <w:rPr>
      <w:b/>
      <w:bCs/>
    </w:rPr>
  </w:style>
  <w:style w:type="paragraph" w:styleId="Titlu6">
    <w:name w:val="heading 6"/>
    <w:basedOn w:val="Normal"/>
    <w:next w:val="Normal"/>
    <w:qFormat/>
    <w:rsid w:val="007E5C44"/>
    <w:pPr>
      <w:keepNext/>
      <w:jc w:val="right"/>
      <w:outlineLvl w:val="5"/>
    </w:pPr>
    <w:rPr>
      <w:b/>
      <w:bCs/>
    </w:rPr>
  </w:style>
  <w:style w:type="paragraph" w:styleId="Titlu7">
    <w:name w:val="heading 7"/>
    <w:basedOn w:val="Normal"/>
    <w:next w:val="Normal"/>
    <w:qFormat/>
    <w:rsid w:val="007E5C44"/>
    <w:pPr>
      <w:keepNext/>
      <w:jc w:val="center"/>
      <w:outlineLvl w:val="6"/>
    </w:pPr>
    <w:rPr>
      <w:b/>
      <w:bCs/>
      <w:u w:val="single"/>
    </w:rPr>
  </w:style>
  <w:style w:type="paragraph" w:styleId="Titlu8">
    <w:name w:val="heading 8"/>
    <w:basedOn w:val="Normal"/>
    <w:next w:val="Normal"/>
    <w:qFormat/>
    <w:rsid w:val="007E5C44"/>
    <w:pPr>
      <w:keepNext/>
      <w:jc w:val="center"/>
      <w:outlineLvl w:val="7"/>
    </w:pPr>
    <w:rPr>
      <w:sz w:val="40"/>
    </w:rPr>
  </w:style>
  <w:style w:type="paragraph" w:styleId="Titlu9">
    <w:name w:val="heading 9"/>
    <w:basedOn w:val="Normal"/>
    <w:next w:val="Normal"/>
    <w:qFormat/>
    <w:rsid w:val="007E5C44"/>
    <w:pPr>
      <w:keepNext/>
      <w:jc w:val="center"/>
      <w:outlineLvl w:val="8"/>
    </w:pPr>
    <w:rPr>
      <w:b/>
      <w:bCs/>
      <w:sz w:val="4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7E5C44"/>
    <w:pPr>
      <w:jc w:val="center"/>
    </w:pPr>
    <w:rPr>
      <w:b/>
      <w:bCs/>
      <w:sz w:val="28"/>
    </w:rPr>
  </w:style>
  <w:style w:type="paragraph" w:styleId="Textbloc">
    <w:name w:val="Block Text"/>
    <w:basedOn w:val="Normal"/>
    <w:rsid w:val="007E5C44"/>
    <w:pPr>
      <w:ind w:left="720" w:right="576"/>
      <w:jc w:val="both"/>
    </w:pPr>
    <w:rPr>
      <w:b/>
      <w:bCs/>
      <w:sz w:val="30"/>
    </w:rPr>
  </w:style>
  <w:style w:type="paragraph" w:styleId="Corptext">
    <w:name w:val="Body Text"/>
    <w:basedOn w:val="Normal"/>
    <w:rsid w:val="007E5C44"/>
    <w:pPr>
      <w:jc w:val="center"/>
    </w:pPr>
    <w:rPr>
      <w:sz w:val="28"/>
    </w:rPr>
  </w:style>
  <w:style w:type="paragraph" w:styleId="Indentcorptext">
    <w:name w:val="Body Text Indent"/>
    <w:basedOn w:val="Normal"/>
    <w:rsid w:val="007E5C44"/>
    <w:pPr>
      <w:ind w:firstLine="708"/>
      <w:jc w:val="both"/>
    </w:pPr>
    <w:rPr>
      <w:sz w:val="28"/>
    </w:rPr>
  </w:style>
  <w:style w:type="character" w:styleId="Hyperlink">
    <w:name w:val="Hyperlink"/>
    <w:rsid w:val="007E5C44"/>
    <w:rPr>
      <w:color w:val="0000FF"/>
      <w:u w:val="single"/>
    </w:rPr>
  </w:style>
  <w:style w:type="character" w:styleId="HyperlinkParcurs">
    <w:name w:val="FollowedHyperlink"/>
    <w:rsid w:val="007E5C44"/>
    <w:rPr>
      <w:color w:val="800080"/>
      <w:u w:val="single"/>
    </w:rPr>
  </w:style>
  <w:style w:type="paragraph" w:styleId="Indentcorptext2">
    <w:name w:val="Body Text Indent 2"/>
    <w:basedOn w:val="Normal"/>
    <w:rsid w:val="007E5C44"/>
    <w:pPr>
      <w:ind w:firstLine="720"/>
      <w:jc w:val="both"/>
    </w:pPr>
    <w:rPr>
      <w:b/>
      <w:bCs/>
    </w:rPr>
  </w:style>
  <w:style w:type="paragraph" w:styleId="Corptext2">
    <w:name w:val="Body Text 2"/>
    <w:basedOn w:val="Normal"/>
    <w:rsid w:val="007E5C44"/>
    <w:pPr>
      <w:jc w:val="both"/>
    </w:pPr>
    <w:rPr>
      <w:b/>
      <w:bCs/>
    </w:rPr>
  </w:style>
  <w:style w:type="paragraph" w:styleId="Corptext3">
    <w:name w:val="Body Text 3"/>
    <w:basedOn w:val="Normal"/>
    <w:rsid w:val="007E5C44"/>
    <w:pPr>
      <w:jc w:val="center"/>
    </w:pPr>
    <w:rPr>
      <w:b/>
      <w:bCs/>
    </w:rPr>
  </w:style>
  <w:style w:type="paragraph" w:styleId="Antet">
    <w:name w:val="header"/>
    <w:basedOn w:val="Normal"/>
    <w:rsid w:val="007E5C44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7E5C44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  <w:rsid w:val="00EB1A43"/>
  </w:style>
  <w:style w:type="paragraph" w:styleId="TextnBalon">
    <w:name w:val="Balloon Text"/>
    <w:basedOn w:val="Normal"/>
    <w:semiHidden/>
    <w:rsid w:val="000C3C9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AB4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harCharCharCharCharCharChar">
    <w:name w:val="Caracter Caracter Char Char Char Char Char Char Char"/>
    <w:basedOn w:val="Normal"/>
    <w:rsid w:val="00C41565"/>
    <w:rPr>
      <w:lang w:val="pl-PL" w:eastAsia="pl-PL"/>
    </w:rPr>
  </w:style>
  <w:style w:type="paragraph" w:customStyle="1" w:styleId="PreformattedText">
    <w:name w:val="Preformatted Text"/>
    <w:basedOn w:val="Normal"/>
    <w:rsid w:val="00C41565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customStyle="1" w:styleId="CharChar6CaracterCaracter">
    <w:name w:val="Char Char6 Caracter Caracter"/>
    <w:basedOn w:val="Normal"/>
    <w:rsid w:val="00C87789"/>
    <w:rPr>
      <w:lang w:val="pl-PL" w:eastAsia="pl-PL"/>
    </w:rPr>
  </w:style>
  <w:style w:type="character" w:styleId="Robust">
    <w:name w:val="Strong"/>
    <w:qFormat/>
    <w:rsid w:val="00F22D6E"/>
    <w:rPr>
      <w:b/>
      <w:bCs/>
    </w:rPr>
  </w:style>
  <w:style w:type="character" w:customStyle="1" w:styleId="AlexandruRuff">
    <w:name w:val="Alexandru Ruff"/>
    <w:semiHidden/>
    <w:rsid w:val="00DD5B7B"/>
    <w:rPr>
      <w:rFonts w:ascii="Arial" w:hAnsi="Arial" w:cs="Arial"/>
      <w:color w:val="auto"/>
      <w:sz w:val="20"/>
      <w:szCs w:val="20"/>
    </w:rPr>
  </w:style>
  <w:style w:type="paragraph" w:styleId="List">
    <w:name w:val="List"/>
    <w:basedOn w:val="Normal"/>
    <w:rsid w:val="00720FC7"/>
    <w:pPr>
      <w:suppressAutoHyphens/>
      <w:spacing w:after="120"/>
    </w:pPr>
    <w:rPr>
      <w:rFonts w:ascii="Times New Roman" w:hAnsi="Times New Roman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E_3\Desktop\Antet%20Alexand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Alexandria.dot</Template>
  <TotalTime>32</TotalTime>
  <Pages>1</Pages>
  <Words>280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ALEXANDRIA</Company>
  <LinksUpToDate>false</LinksUpToDate>
  <CharactersWithSpaces>1907</CharactersWithSpaces>
  <SharedDoc>false</SharedDoc>
  <HLinks>
    <vt:vector size="12" baseType="variant">
      <vt:variant>
        <vt:i4>131147</vt:i4>
      </vt:variant>
      <vt:variant>
        <vt:i4>3</vt:i4>
      </vt:variant>
      <vt:variant>
        <vt:i4>0</vt:i4>
      </vt:variant>
      <vt:variant>
        <vt:i4>5</vt:i4>
      </vt:variant>
      <vt:variant>
        <vt:lpwstr>http://www.alexandria.ro/</vt:lpwstr>
      </vt:variant>
      <vt:variant>
        <vt:lpwstr/>
      </vt:variant>
      <vt:variant>
        <vt:i4>2359303</vt:i4>
      </vt:variant>
      <vt:variant>
        <vt:i4>0</vt:i4>
      </vt:variant>
      <vt:variant>
        <vt:i4>0</vt:i4>
      </vt:variant>
      <vt:variant>
        <vt:i4>5</vt:i4>
      </vt:variant>
      <vt:variant>
        <vt:lpwstr>mailto:primalex@alexandria.ro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UE_3</dc:creator>
  <cp:lastModifiedBy>Ionel-Razvan FLOREA</cp:lastModifiedBy>
  <cp:revision>15</cp:revision>
  <cp:lastPrinted>2020-07-07T13:15:00Z</cp:lastPrinted>
  <dcterms:created xsi:type="dcterms:W3CDTF">2020-07-22T06:15:00Z</dcterms:created>
  <dcterms:modified xsi:type="dcterms:W3CDTF">2024-10-15T09:43:00Z</dcterms:modified>
</cp:coreProperties>
</file>